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31C" w:rsidRDefault="00B7031C" w:rsidP="00AD2128">
      <w:pPr>
        <w:pStyle w:val="Titel"/>
      </w:pPr>
      <w:r>
        <w:rPr>
          <w:noProof/>
        </w:rPr>
        <w:drawing>
          <wp:anchor distT="0" distB="0" distL="114300" distR="114300" simplePos="0" relativeHeight="251658240" behindDoc="0" locked="0" layoutInCell="1" allowOverlap="1" wp14:anchorId="61131E17" wp14:editId="3576308C">
            <wp:simplePos x="0" y="0"/>
            <wp:positionH relativeFrom="column">
              <wp:posOffset>5080</wp:posOffset>
            </wp:positionH>
            <wp:positionV relativeFrom="paragraph">
              <wp:posOffset>-366395</wp:posOffset>
            </wp:positionV>
            <wp:extent cx="2225040" cy="596265"/>
            <wp:effectExtent l="0" t="0" r="3810" b="0"/>
            <wp:wrapNone/>
            <wp:docPr id="68" name="Grafik 68" descr="http://qua-lis/mediawiki/images/9/91/QUA-LiS-Logo-Far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ua-lis/mediawiki/images/9/91/QUA-LiS-Logo-Farb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5040"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2128" w:rsidRDefault="00B4589E" w:rsidP="00AD2128">
      <w:pPr>
        <w:pStyle w:val="Titel"/>
      </w:pPr>
      <w:r>
        <w:t>Datenschutz</w:t>
      </w:r>
      <w:r w:rsidR="006C6A5A">
        <w:t xml:space="preserve"> und Informationssicherheit</w:t>
      </w:r>
      <w:r>
        <w:t xml:space="preserve"> </w:t>
      </w:r>
      <w:r w:rsidR="00F75AA2">
        <w:t>eines Verfahrens</w:t>
      </w:r>
      <w:r w:rsidR="00D1707A">
        <w:rPr>
          <w:rStyle w:val="Funotenzeichen"/>
        </w:rPr>
        <w:footnoteReference w:id="1"/>
      </w:r>
    </w:p>
    <w:p w:rsidR="00594BD4" w:rsidRDefault="00594BD4" w:rsidP="00594BD4">
      <w:pPr>
        <w:pStyle w:val="Untertitel"/>
      </w:pPr>
      <w:r>
        <w:t>(bitte an den Datenschutzbeauftragten, Herrn Martin Weise (AB 5), übersenden)</w:t>
      </w:r>
    </w:p>
    <w:p w:rsidR="004E685F" w:rsidRDefault="004E685F" w:rsidP="004E685F">
      <w:pPr>
        <w:pStyle w:val="Untertitel"/>
      </w:pPr>
      <w:r>
        <w:t>(bitte an den Informationssicherheitsbeauftragten, Herrn Jochen Andretzky (MSB</w:t>
      </w:r>
      <w:r w:rsidR="00F75AA2">
        <w:t>/SSC</w:t>
      </w:r>
      <w:r>
        <w:t>), übersenden)</w:t>
      </w:r>
    </w:p>
    <w:p w:rsidR="00B4589E" w:rsidRPr="00594BD4" w:rsidRDefault="00B4589E" w:rsidP="00956096">
      <w:pPr>
        <w:pStyle w:val="Titel"/>
      </w:pPr>
    </w:p>
    <w:p w:rsidR="00AD2128" w:rsidRPr="005A4EA2" w:rsidRDefault="005A4EA2" w:rsidP="005A4EA2">
      <w:pPr>
        <w:ind w:left="1134" w:hanging="1134"/>
        <w:rPr>
          <w:rStyle w:val="Hervorhebung"/>
          <w:i w:val="0"/>
          <w:color w:val="FF0000"/>
        </w:rPr>
      </w:pPr>
      <w:r>
        <w:rPr>
          <w:rStyle w:val="Hervorhebung"/>
          <w:b/>
          <w:i w:val="0"/>
        </w:rPr>
        <w:t>Achtung:</w:t>
      </w:r>
      <w:r>
        <w:rPr>
          <w:rStyle w:val="Hervorhebung"/>
          <w:b/>
          <w:i w:val="0"/>
        </w:rPr>
        <w:tab/>
      </w:r>
      <w:r w:rsidR="00A8405E" w:rsidRPr="005A4EA2">
        <w:rPr>
          <w:rStyle w:val="Hervorhebung"/>
          <w:i w:val="0"/>
          <w:color w:val="FF0000"/>
        </w:rPr>
        <w:t xml:space="preserve">Abschnitte </w:t>
      </w:r>
      <w:r w:rsidR="00A8405E" w:rsidRPr="005A4EA2">
        <w:rPr>
          <w:rStyle w:val="Hervorhebung"/>
          <w:b/>
          <w:i w:val="0"/>
          <w:color w:val="FF0000"/>
        </w:rPr>
        <w:t>2.2,</w:t>
      </w:r>
      <w:r w:rsidR="00A8405E" w:rsidRPr="005A4EA2">
        <w:rPr>
          <w:rStyle w:val="Hervorhebung"/>
          <w:i w:val="0"/>
          <w:color w:val="FF0000"/>
        </w:rPr>
        <w:t xml:space="preserve">  </w:t>
      </w:r>
      <w:r w:rsidR="00A8405E" w:rsidRPr="005A4EA2">
        <w:rPr>
          <w:rStyle w:val="Hervorhebung"/>
          <w:b/>
          <w:i w:val="0"/>
          <w:color w:val="FF0000"/>
        </w:rPr>
        <w:t>3, 4, 5</w:t>
      </w:r>
      <w:r w:rsidR="00B4589E" w:rsidRPr="005A4EA2">
        <w:rPr>
          <w:rStyle w:val="Hervorhebung"/>
          <w:b/>
          <w:i w:val="0"/>
          <w:color w:val="FF0000"/>
        </w:rPr>
        <w:t>, 6.1.1</w:t>
      </w:r>
      <w:r w:rsidR="00B4589E" w:rsidRPr="005A4EA2">
        <w:rPr>
          <w:rStyle w:val="Hervorhebung"/>
          <w:i w:val="0"/>
          <w:color w:val="FF0000"/>
        </w:rPr>
        <w:t xml:space="preserve"> und </w:t>
      </w:r>
      <w:r w:rsidR="00B4589E" w:rsidRPr="005A4EA2">
        <w:rPr>
          <w:rStyle w:val="Hervorhebung"/>
          <w:b/>
          <w:i w:val="0"/>
          <w:color w:val="FF0000"/>
        </w:rPr>
        <w:t>6.1.2</w:t>
      </w:r>
      <w:r w:rsidRPr="005A4EA2">
        <w:rPr>
          <w:rStyle w:val="Hervorhebung"/>
          <w:i w:val="0"/>
          <w:color w:val="FF0000"/>
        </w:rPr>
        <w:t xml:space="preserve"> </w:t>
      </w:r>
      <w:r>
        <w:rPr>
          <w:rStyle w:val="Hervorhebung"/>
          <w:i w:val="0"/>
          <w:color w:val="FF0000"/>
        </w:rPr>
        <w:t xml:space="preserve">müssen </w:t>
      </w:r>
      <w:r w:rsidRPr="005A4EA2">
        <w:rPr>
          <w:rStyle w:val="Hervorhebung"/>
          <w:i w:val="0"/>
          <w:color w:val="FF0000"/>
        </w:rPr>
        <w:t>n</w:t>
      </w:r>
      <w:r w:rsidR="00AD2128" w:rsidRPr="005A4EA2">
        <w:rPr>
          <w:rStyle w:val="Hervorhebung"/>
          <w:i w:val="0"/>
          <w:color w:val="FF0000"/>
        </w:rPr>
        <w:t>ur aus</w:t>
      </w:r>
      <w:r>
        <w:rPr>
          <w:rStyle w:val="Hervorhebung"/>
          <w:i w:val="0"/>
          <w:color w:val="FF0000"/>
        </w:rPr>
        <w:t>gefüllt werden</w:t>
      </w:r>
      <w:r w:rsidR="00AD2128" w:rsidRPr="005A4EA2">
        <w:rPr>
          <w:rStyle w:val="Hervorhebung"/>
          <w:i w:val="0"/>
          <w:color w:val="FF0000"/>
        </w:rPr>
        <w:t xml:space="preserve">, wenn </w:t>
      </w:r>
      <w:bookmarkStart w:id="0" w:name="PersonenbezogeneDaten"/>
      <w:r w:rsidR="00AD2128" w:rsidRPr="005A4EA2">
        <w:rPr>
          <w:rStyle w:val="Hervorhebung"/>
          <w:i w:val="0"/>
          <w:color w:val="FF0000"/>
        </w:rPr>
        <w:t>personenbezogene Daten</w:t>
      </w:r>
      <w:bookmarkEnd w:id="0"/>
      <w:r w:rsidR="008D5BDB" w:rsidRPr="005A4EA2">
        <w:rPr>
          <w:rStyle w:val="Funotenzeichen"/>
          <w:i/>
          <w:iCs/>
          <w:color w:val="FF0000"/>
        </w:rPr>
        <w:footnoteReference w:id="2"/>
      </w:r>
      <w:r w:rsidR="00D1707A" w:rsidRPr="005A4EA2">
        <w:rPr>
          <w:rStyle w:val="Hervorhebung"/>
          <w:i w:val="0"/>
          <w:color w:val="FF0000"/>
        </w:rPr>
        <w:t xml:space="preserve"> </w:t>
      </w:r>
      <w:r w:rsidR="00AD2128" w:rsidRPr="005A4EA2">
        <w:rPr>
          <w:rStyle w:val="Hervorhebung"/>
          <w:i w:val="0"/>
          <w:color w:val="FF0000"/>
        </w:rPr>
        <w:t>verarbeitet werden!</w:t>
      </w:r>
    </w:p>
    <w:p w:rsidR="00AD2128" w:rsidRDefault="00AD2128" w:rsidP="00AD2128"/>
    <w:p w:rsidR="00594BD4" w:rsidRDefault="00594BD4" w:rsidP="00594BD4">
      <w:pPr>
        <w:pBdr>
          <w:top w:val="single" w:sz="4" w:space="1" w:color="000000" w:themeColor="text1"/>
        </w:pBdr>
        <w:rPr>
          <w:b/>
        </w:rPr>
      </w:pPr>
    </w:p>
    <w:p w:rsidR="00594BD4" w:rsidRPr="006D34C2" w:rsidRDefault="00594BD4" w:rsidP="00594BD4">
      <w:r>
        <w:rPr>
          <w:b/>
        </w:rPr>
        <w:t>Arbeitsbereich</w:t>
      </w:r>
      <w:r>
        <w:t>:</w:t>
      </w:r>
      <w:r>
        <w:tab/>
      </w:r>
      <w:r>
        <w:tab/>
        <w:t xml:space="preserve"> </w:t>
      </w:r>
      <w:r>
        <w:tab/>
      </w:r>
      <w:sdt>
        <w:sdtPr>
          <w:alias w:val="Arbeitsbereich"/>
          <w:tag w:val="Arbeitsbereich"/>
          <w:id w:val="951521211"/>
          <w:lock w:val="sdtLocked"/>
          <w:placeholder>
            <w:docPart w:val="BF760165120E4890B58AC514E101C098"/>
          </w:placeholder>
          <w:text w:multiLine="1"/>
        </w:sdtPr>
        <w:sdtEndPr/>
        <w:sdtContent>
          <w:r w:rsidR="003C66D3">
            <w:t>AB</w:t>
          </w:r>
          <w:r w:rsidR="00242A16">
            <w:t xml:space="preserve"> </w:t>
          </w:r>
          <w:r w:rsidR="003C66D3">
            <w:t>8</w:t>
          </w:r>
        </w:sdtContent>
      </w:sdt>
    </w:p>
    <w:p w:rsidR="00594BD4" w:rsidRDefault="00594BD4" w:rsidP="00594BD4">
      <w:r w:rsidRPr="00AD2128">
        <w:rPr>
          <w:b/>
        </w:rPr>
        <w:t>Bezeichnung</w:t>
      </w:r>
      <w:r w:rsidR="00D1707A">
        <w:rPr>
          <w:rStyle w:val="Funotenzeichen"/>
          <w:b/>
        </w:rPr>
        <w:footnoteReference w:id="3"/>
      </w:r>
      <w:r w:rsidRPr="00AD2128">
        <w:rPr>
          <w:b/>
        </w:rPr>
        <w:t xml:space="preserve"> der Verarbeitung</w:t>
      </w:r>
      <w:r>
        <w:t xml:space="preserve">: </w:t>
      </w:r>
      <w:r>
        <w:tab/>
      </w:r>
      <w:sdt>
        <w:sdtPr>
          <w:rPr>
            <w:rFonts w:ascii="Arial" w:eastAsia="TheSansOffice" w:hAnsi="Arial" w:cs="Arial"/>
            <w:sz w:val="18"/>
            <w:lang w:eastAsia="en-US"/>
          </w:rPr>
          <w:id w:val="1869866285"/>
          <w:placeholder>
            <w:docPart w:val="DefaultPlaceholder_1082065158"/>
          </w:placeholder>
          <w:text w:multiLine="1"/>
        </w:sdtPr>
        <w:sdtEndPr/>
        <w:sdtContent>
          <w:r w:rsidR="003C66D3" w:rsidRPr="003C66D3">
            <w:rPr>
              <w:rFonts w:ascii="Arial" w:eastAsia="TheSansOffice" w:hAnsi="Arial" w:cs="Arial"/>
              <w:sz w:val="18"/>
              <w:lang w:eastAsia="en-US"/>
            </w:rPr>
            <w:t>Online-Verwaltung Schulleitungscoaching</w:t>
          </w:r>
        </w:sdtContent>
      </w:sdt>
    </w:p>
    <w:p w:rsidR="006D34C2" w:rsidRDefault="006D34C2" w:rsidP="00594BD4">
      <w:r w:rsidRPr="006D34C2">
        <w:rPr>
          <w:b/>
        </w:rPr>
        <w:t>Lfd. Nummer</w:t>
      </w:r>
      <w:r w:rsidR="00D1707A">
        <w:rPr>
          <w:rStyle w:val="Funotenzeichen"/>
          <w:b/>
        </w:rPr>
        <w:footnoteReference w:id="4"/>
      </w:r>
      <w:r w:rsidR="00D1707A">
        <w:rPr>
          <w:b/>
        </w:rPr>
        <w:t xml:space="preserve"> </w:t>
      </w:r>
      <w:r w:rsidRPr="006D34C2">
        <w:rPr>
          <w:b/>
        </w:rPr>
        <w:t>im Arbeitsbereich:</w:t>
      </w:r>
      <w:r>
        <w:tab/>
      </w:r>
      <w:sdt>
        <w:sdtPr>
          <w:id w:val="-2014285878"/>
          <w:placeholder>
            <w:docPart w:val="7E37CBEC890B4C6BB7C7D7A718284CCA"/>
          </w:placeholder>
          <w:text w:multiLine="1"/>
        </w:sdtPr>
        <w:sdtEndPr/>
        <w:sdtContent>
          <w:r w:rsidR="003C66D3">
            <w:t>1</w:t>
          </w:r>
        </w:sdtContent>
      </w:sdt>
    </w:p>
    <w:p w:rsidR="006D34C2" w:rsidRDefault="006D34C2" w:rsidP="00594BD4">
      <w:pPr>
        <w:rPr>
          <w:b/>
        </w:rPr>
      </w:pPr>
    </w:p>
    <w:p w:rsidR="00594BD4" w:rsidRDefault="00594BD4" w:rsidP="00594BD4">
      <w:r w:rsidRPr="00AD2128">
        <w:rPr>
          <w:b/>
        </w:rPr>
        <w:t>Datum:</w:t>
      </w:r>
      <w:r w:rsidRPr="00AD2128">
        <w:rPr>
          <w:b/>
        </w:rPr>
        <w:tab/>
      </w:r>
      <w:r w:rsidRPr="00AD2128">
        <w:rPr>
          <w:b/>
        </w:rPr>
        <w:tab/>
      </w:r>
      <w:r>
        <w:tab/>
      </w:r>
      <w:r>
        <w:tab/>
      </w:r>
      <w:sdt>
        <w:sdtPr>
          <w:id w:val="-422874138"/>
          <w:placeholder>
            <w:docPart w:val="3891F014BFFD4103BC75B661F3F5A52E"/>
          </w:placeholder>
          <w:text w:multiLine="1"/>
        </w:sdtPr>
        <w:sdtEndPr/>
        <w:sdtContent>
          <w:r w:rsidR="00467647">
            <w:t>22</w:t>
          </w:r>
          <w:r w:rsidR="00467E41">
            <w:t>. November</w:t>
          </w:r>
          <w:r w:rsidR="003C66D3">
            <w:t xml:space="preserve"> 2018</w:t>
          </w:r>
        </w:sdtContent>
      </w:sdt>
    </w:p>
    <w:p w:rsidR="00594BD4" w:rsidRDefault="00594BD4" w:rsidP="00594BD4">
      <w:r w:rsidRPr="00AD2128">
        <w:rPr>
          <w:b/>
        </w:rPr>
        <w:t xml:space="preserve">Ausfüllende Person: </w:t>
      </w:r>
      <w:r w:rsidRPr="00AD2128">
        <w:rPr>
          <w:b/>
        </w:rPr>
        <w:tab/>
      </w:r>
      <w:r>
        <w:tab/>
      </w:r>
      <w:r>
        <w:tab/>
      </w:r>
      <w:sdt>
        <w:sdtPr>
          <w:id w:val="692194948"/>
          <w:placeholder>
            <w:docPart w:val="74453D218274400F88AFA7FEFD46669E"/>
          </w:placeholder>
          <w:text w:multiLine="1"/>
        </w:sdtPr>
        <w:sdtEndPr/>
        <w:sdtContent>
          <w:r w:rsidR="003C66D3">
            <w:t>Baerecke (AB8) / Große-Kock (AB</w:t>
          </w:r>
          <w:r w:rsidR="006D7419">
            <w:t>2</w:t>
          </w:r>
          <w:r w:rsidR="003C66D3">
            <w:t>)</w:t>
          </w:r>
        </w:sdtContent>
      </w:sdt>
    </w:p>
    <w:p w:rsidR="00594BD4" w:rsidRDefault="00594BD4" w:rsidP="00594BD4">
      <w:r w:rsidRPr="00AD2128">
        <w:rPr>
          <w:b/>
        </w:rPr>
        <w:t xml:space="preserve">Telefonnummer: </w:t>
      </w:r>
      <w:r w:rsidRPr="00AD2128">
        <w:rPr>
          <w:b/>
        </w:rPr>
        <w:tab/>
      </w:r>
      <w:r>
        <w:tab/>
      </w:r>
      <w:r>
        <w:tab/>
      </w:r>
      <w:sdt>
        <w:sdtPr>
          <w:id w:val="-352494849"/>
          <w:placeholder>
            <w:docPart w:val="769C592EB5E8427BA5F882A2C7A1DF14"/>
          </w:placeholder>
          <w:text w:multiLine="1"/>
        </w:sdtPr>
        <w:sdtEndPr/>
        <w:sdtContent>
          <w:r w:rsidR="003C66D3">
            <w:t>8017</w:t>
          </w:r>
          <w:r w:rsidR="00CE1CB2">
            <w:t xml:space="preserve"> / 2081</w:t>
          </w:r>
        </w:sdtContent>
      </w:sdt>
      <w:r w:rsidR="00A72993">
        <w:t xml:space="preserve"> </w:t>
      </w:r>
    </w:p>
    <w:p w:rsidR="00594BD4" w:rsidRDefault="00594BD4" w:rsidP="00AD2128">
      <w:pPr>
        <w:rPr>
          <w:b/>
        </w:rPr>
      </w:pPr>
    </w:p>
    <w:p w:rsidR="00594BD4" w:rsidRDefault="00594BD4" w:rsidP="00594BD4">
      <w:pPr>
        <w:pBdr>
          <w:top w:val="single" w:sz="4" w:space="1" w:color="000000" w:themeColor="text1"/>
        </w:pBdr>
        <w:rPr>
          <w:b/>
        </w:rPr>
      </w:pPr>
    </w:p>
    <w:p w:rsidR="00AD2128" w:rsidRDefault="00AD2128" w:rsidP="00AD2128">
      <w:pPr>
        <w:rPr>
          <w:b/>
        </w:rPr>
      </w:pPr>
      <w:r w:rsidRPr="00594BD4">
        <w:rPr>
          <w:b/>
        </w:rPr>
        <w:t>Diese Meldung erfolgt aufgrund einer</w:t>
      </w:r>
    </w:p>
    <w:p w:rsidR="00594BD4" w:rsidRPr="00594BD4" w:rsidRDefault="00594BD4" w:rsidP="00AD2128">
      <w:pPr>
        <w:rPr>
          <w:b/>
        </w:rPr>
      </w:pPr>
    </w:p>
    <w:p w:rsidR="00AD2128" w:rsidRDefault="007E4CF2" w:rsidP="00594BD4">
      <w:pPr>
        <w:ind w:left="708"/>
      </w:pPr>
      <w:sdt>
        <w:sdtPr>
          <w:id w:val="-1214194938"/>
          <w14:checkbox>
            <w14:checked w14:val="0"/>
            <w14:checkedState w14:val="2612" w14:font="MS Gothic"/>
            <w14:uncheckedState w14:val="2610" w14:font="MS Gothic"/>
          </w14:checkbox>
        </w:sdtPr>
        <w:sdtEndPr/>
        <w:sdtContent>
          <w:r w:rsidR="00594BD4">
            <w:rPr>
              <w:rFonts w:ascii="MS Gothic" w:eastAsia="MS Gothic" w:hAnsi="MS Gothic" w:hint="eastAsia"/>
            </w:rPr>
            <w:t>☐</w:t>
          </w:r>
        </w:sdtContent>
      </w:sdt>
      <w:r w:rsidR="00AD2128">
        <w:t xml:space="preserve"> </w:t>
      </w:r>
      <w:r w:rsidR="00AD2128">
        <w:tab/>
        <w:t>Änderung einer geme</w:t>
      </w:r>
      <w:r w:rsidR="00D1707A">
        <w:t>ldeten Verarbeitung</w:t>
      </w:r>
    </w:p>
    <w:p w:rsidR="00AD2128" w:rsidRDefault="007E4CF2" w:rsidP="00594BD4">
      <w:pPr>
        <w:ind w:left="708"/>
      </w:pPr>
      <w:sdt>
        <w:sdtPr>
          <w:id w:val="514738826"/>
          <w14:checkbox>
            <w14:checked w14:val="1"/>
            <w14:checkedState w14:val="2612" w14:font="MS Gothic"/>
            <w14:uncheckedState w14:val="2610" w14:font="MS Gothic"/>
          </w14:checkbox>
        </w:sdtPr>
        <w:sdtEndPr/>
        <w:sdtContent>
          <w:r w:rsidR="003C66D3">
            <w:rPr>
              <w:rFonts w:ascii="MS Gothic" w:eastAsia="MS Gothic" w:hAnsi="MS Gothic" w:hint="eastAsia"/>
            </w:rPr>
            <w:t>☒</w:t>
          </w:r>
        </w:sdtContent>
      </w:sdt>
      <w:r w:rsidR="00AD2128">
        <w:t xml:space="preserve"> </w:t>
      </w:r>
      <w:r w:rsidR="00AD2128">
        <w:tab/>
        <w:t>bislang nicht gemeldeten Verarbeitung</w:t>
      </w:r>
    </w:p>
    <w:p w:rsidR="00594BD4" w:rsidRDefault="007E4CF2" w:rsidP="003766B6">
      <w:pPr>
        <w:ind w:left="1418" w:hanging="710"/>
      </w:pPr>
      <w:sdt>
        <w:sdtPr>
          <w:id w:val="1653324808"/>
          <w14:checkbox>
            <w14:checked w14:val="0"/>
            <w14:checkedState w14:val="2612" w14:font="MS Gothic"/>
            <w14:uncheckedState w14:val="2610" w14:font="MS Gothic"/>
          </w14:checkbox>
        </w:sdtPr>
        <w:sdtEndPr/>
        <w:sdtContent>
          <w:r w:rsidR="005A4EA2">
            <w:rPr>
              <w:rFonts w:ascii="MS Gothic" w:eastAsia="MS Gothic" w:hAnsi="MS Gothic" w:hint="eastAsia"/>
            </w:rPr>
            <w:t>☐</w:t>
          </w:r>
        </w:sdtContent>
      </w:sdt>
      <w:r w:rsidR="00AD2128">
        <w:t xml:space="preserve"> </w:t>
      </w:r>
      <w:r w:rsidR="00AD2128">
        <w:tab/>
        <w:t>E</w:t>
      </w:r>
      <w:r w:rsidR="003766B6">
        <w:t>nde einer Verarbeitung</w:t>
      </w:r>
    </w:p>
    <w:p w:rsidR="00594BD4" w:rsidRDefault="00594BD4" w:rsidP="00AD2128"/>
    <w:p w:rsidR="00B7031C" w:rsidRDefault="00B7031C" w:rsidP="00AD2128"/>
    <w:p w:rsidR="00B7031C" w:rsidRDefault="00B7031C" w:rsidP="00AD2128"/>
    <w:p w:rsidR="00B7031C" w:rsidRPr="00B7031C" w:rsidRDefault="00594BD4" w:rsidP="00B7031C">
      <w:pPr>
        <w:ind w:left="1418" w:hanging="1418"/>
      </w:pPr>
      <w:r w:rsidRPr="00AD2128">
        <w:rPr>
          <w:b/>
        </w:rPr>
        <w:t>Anmerkung:</w:t>
      </w:r>
      <w:r>
        <w:tab/>
        <w:t>Soweit der Platz dieses Formulars nicht ausreicht</w:t>
      </w:r>
      <w:r w:rsidR="003E5122">
        <w:t>,</w:t>
      </w:r>
      <w:r>
        <w:t xml:space="preserve"> fügen Sie bitte zusätzliche Anlagen bei.</w:t>
      </w:r>
    </w:p>
    <w:p w:rsidR="00AD2128" w:rsidRDefault="00AD2128" w:rsidP="00E72FBC">
      <w:pPr>
        <w:pStyle w:val="berschrift1"/>
      </w:pPr>
      <w:r w:rsidRPr="00E72FBC">
        <w:lastRenderedPageBreak/>
        <w:t>Grundsätzliche</w:t>
      </w:r>
      <w:r>
        <w:t xml:space="preserve"> Angab</w:t>
      </w:r>
      <w:r w:rsidR="00E72FBC">
        <w:t>en zur Verarbeitung und zur Ver</w:t>
      </w:r>
      <w:r>
        <w:t>antwortung</w:t>
      </w:r>
    </w:p>
    <w:p w:rsidR="00820FB0" w:rsidRPr="00820FB0" w:rsidRDefault="00820FB0" w:rsidP="008170F4">
      <w:pPr>
        <w:pStyle w:val="berschrift2"/>
      </w:pPr>
      <w:r w:rsidRPr="00820FB0">
        <w:t xml:space="preserve">Kurze Beschreibung von Zweck, Inhalten  und Zielen </w:t>
      </w:r>
      <w:r w:rsidR="00F75AA2" w:rsidRPr="00F75AA2">
        <w:t>der Verarbeitung</w:t>
      </w:r>
      <w:r w:rsidRPr="00820FB0">
        <w:t>:</w:t>
      </w:r>
    </w:p>
    <w:p w:rsidR="00820FB0" w:rsidRDefault="007E4CF2" w:rsidP="00820FB0">
      <w:pPr>
        <w:ind w:left="576"/>
      </w:pPr>
      <w:sdt>
        <w:sdtPr>
          <w:rPr>
            <w:rFonts w:ascii="Arial" w:eastAsia="TheSansOffice" w:hAnsi="Arial" w:cs="Arial"/>
            <w:sz w:val="18"/>
            <w:lang w:eastAsia="en-US"/>
          </w:rPr>
          <w:id w:val="1287009052"/>
          <w:text w:multiLine="1"/>
        </w:sdtPr>
        <w:sdtEndPr/>
        <w:sdtContent>
          <w:r w:rsidR="003C66D3">
            <w:rPr>
              <w:rFonts w:ascii="Arial" w:eastAsia="TheSansOffice" w:hAnsi="Arial" w:cs="Arial"/>
              <w:sz w:val="18"/>
              <w:lang w:eastAsia="en-US"/>
            </w:rPr>
            <w:t>(Daten-) V</w:t>
          </w:r>
          <w:r w:rsidR="003C66D3" w:rsidRPr="003C66D3">
            <w:rPr>
              <w:rFonts w:ascii="Arial" w:eastAsia="TheSansOffice" w:hAnsi="Arial" w:cs="Arial"/>
              <w:sz w:val="18"/>
              <w:lang w:eastAsia="en-US"/>
            </w:rPr>
            <w:t>enverarbeitung von Coachees, Coaches und Coachingprozessen für die Dauer eines jeweiligen Coachingprozesses</w:t>
          </w:r>
        </w:sdtContent>
      </w:sdt>
    </w:p>
    <w:p w:rsidR="006D34C2" w:rsidRPr="006001C6" w:rsidRDefault="00820FB0" w:rsidP="00820FB0">
      <w:pPr>
        <w:pStyle w:val="berschrift2"/>
        <w:numPr>
          <w:ilvl w:val="0"/>
          <w:numId w:val="0"/>
        </w:numPr>
        <w:ind w:left="576"/>
        <w:rPr>
          <w:rStyle w:val="berschrift2Zchn"/>
          <w:b/>
        </w:rPr>
      </w:pPr>
      <w:r w:rsidRPr="006001C6">
        <w:rPr>
          <w:rStyle w:val="berschrift2Zchn"/>
          <w:b/>
        </w:rPr>
        <w:t xml:space="preserve"> </w:t>
      </w:r>
      <w:r w:rsidR="006D34C2" w:rsidRPr="006001C6">
        <w:rPr>
          <w:rStyle w:val="berschrift2Zchn"/>
          <w:b/>
        </w:rPr>
        <w:t>ggf. zugehöriges Projekt:</w:t>
      </w:r>
    </w:p>
    <w:p w:rsidR="006001C6" w:rsidRDefault="007E4CF2" w:rsidP="006001C6">
      <w:pPr>
        <w:ind w:left="576"/>
      </w:pPr>
      <w:sdt>
        <w:sdtPr>
          <w:id w:val="2095517394"/>
          <w:text w:multiLine="1"/>
        </w:sdtPr>
        <w:sdtEndPr/>
        <w:sdtContent>
          <w:r w:rsidR="006D34C2">
            <w:t xml:space="preserve">&lt; </w:t>
          </w:r>
          <w:r w:rsidR="00AD7432">
            <w:t>Hier</w:t>
          </w:r>
          <w:r w:rsidR="006D34C2">
            <w:t xml:space="preserve"> einfügen &gt;</w:t>
          </w:r>
        </w:sdtContent>
      </w:sdt>
    </w:p>
    <w:p w:rsidR="004E685F" w:rsidRDefault="004E685F" w:rsidP="006001C6">
      <w:pPr>
        <w:pStyle w:val="berschrift2"/>
        <w:numPr>
          <w:ilvl w:val="0"/>
          <w:numId w:val="0"/>
        </w:numPr>
        <w:ind w:left="576"/>
      </w:pPr>
      <w:r>
        <w:t>ggf. Teilprojekte</w:t>
      </w:r>
      <w:r w:rsidR="00F75AA2">
        <w:t>:</w:t>
      </w:r>
    </w:p>
    <w:p w:rsidR="004E685F" w:rsidRDefault="007E4CF2" w:rsidP="004E685F">
      <w:pPr>
        <w:ind w:left="576"/>
      </w:pPr>
      <w:sdt>
        <w:sdtPr>
          <w:id w:val="678005437"/>
          <w:text w:multiLine="1"/>
        </w:sdtPr>
        <w:sdtEndPr/>
        <w:sdtContent>
          <w:r w:rsidR="004E685F">
            <w:t>&lt; Hier einfügen &gt;</w:t>
          </w:r>
        </w:sdtContent>
      </w:sdt>
    </w:p>
    <w:p w:rsidR="004E685F" w:rsidRPr="004E685F" w:rsidRDefault="004E685F" w:rsidP="004E685F">
      <w:pPr>
        <w:pStyle w:val="berschrift2"/>
        <w:numPr>
          <w:ilvl w:val="0"/>
          <w:numId w:val="0"/>
        </w:numPr>
        <w:ind w:left="576"/>
      </w:pPr>
      <w:r>
        <w:t>ggf. Schnittstellen</w:t>
      </w:r>
      <w:r w:rsidR="00F75AA2">
        <w:t>:</w:t>
      </w:r>
      <w:r>
        <w:t xml:space="preserve"> </w:t>
      </w:r>
    </w:p>
    <w:p w:rsidR="004E685F" w:rsidRDefault="007E4CF2" w:rsidP="004E685F">
      <w:pPr>
        <w:ind w:left="576"/>
      </w:pPr>
      <w:sdt>
        <w:sdtPr>
          <w:id w:val="-874612984"/>
          <w:text w:multiLine="1"/>
        </w:sdtPr>
        <w:sdtEndPr/>
        <w:sdtContent>
          <w:r w:rsidR="003C66D3">
            <w:t xml:space="preserve">AB2 – Technische Umsetzung durch Webteam </w:t>
          </w:r>
        </w:sdtContent>
      </w:sdt>
    </w:p>
    <w:p w:rsidR="004E685F" w:rsidRPr="004E685F" w:rsidRDefault="008170F4" w:rsidP="004E685F">
      <w:pPr>
        <w:pStyle w:val="berschrift2"/>
        <w:numPr>
          <w:ilvl w:val="0"/>
          <w:numId w:val="0"/>
        </w:numPr>
        <w:ind w:left="576"/>
      </w:pPr>
      <w:r>
        <w:t>ggf. mit</w:t>
      </w:r>
      <w:r w:rsidR="004E685F">
        <w:t xml:space="preserve">genutzte </w:t>
      </w:r>
      <w:r w:rsidR="00F75AA2">
        <w:t>Verarbeitungen:</w:t>
      </w:r>
      <w:r w:rsidR="004E685F">
        <w:t xml:space="preserve"> </w:t>
      </w:r>
    </w:p>
    <w:p w:rsidR="004E685F" w:rsidRDefault="004E685F" w:rsidP="004E685F">
      <w:pPr>
        <w:ind w:left="576"/>
      </w:pPr>
      <w:r w:rsidRPr="00AD2128">
        <w:t xml:space="preserve"> </w:t>
      </w:r>
      <w:sdt>
        <w:sdtPr>
          <w:id w:val="-896743021"/>
          <w:text w:multiLine="1"/>
        </w:sdtPr>
        <w:sdtEndPr/>
        <w:sdtContent>
          <w:r w:rsidR="00AD47F7">
            <w:t>entfällt</w:t>
          </w:r>
        </w:sdtContent>
      </w:sdt>
    </w:p>
    <w:p w:rsidR="006001C6" w:rsidRDefault="006001C6" w:rsidP="004E685F">
      <w:pPr>
        <w:pStyle w:val="berschrift2"/>
        <w:numPr>
          <w:ilvl w:val="0"/>
          <w:numId w:val="0"/>
        </w:numPr>
        <w:ind w:left="576"/>
      </w:pPr>
      <w:r w:rsidRPr="00AD2128">
        <w:t>Beginn der Verarbeitung:</w:t>
      </w:r>
    </w:p>
    <w:p w:rsidR="006D34C2" w:rsidRDefault="007E4CF2" w:rsidP="00E72FBC">
      <w:pPr>
        <w:ind w:left="576"/>
      </w:pPr>
      <w:sdt>
        <w:sdtPr>
          <w:id w:val="770432869"/>
          <w:text w:multiLine="1"/>
        </w:sdtPr>
        <w:sdtEndPr/>
        <w:sdtContent>
          <w:r w:rsidR="008B6D25">
            <w:t>01.12.2018</w:t>
          </w:r>
        </w:sdtContent>
      </w:sdt>
    </w:p>
    <w:p w:rsidR="003766B6" w:rsidRDefault="003766B6" w:rsidP="003766B6">
      <w:pPr>
        <w:pStyle w:val="berschrift2"/>
        <w:numPr>
          <w:ilvl w:val="0"/>
          <w:numId w:val="0"/>
        </w:numPr>
        <w:ind w:left="576"/>
      </w:pPr>
      <w:r>
        <w:t>ggf. Ende</w:t>
      </w:r>
      <w:r w:rsidRPr="00AD2128">
        <w:t xml:space="preserve"> der Verarbeitung:</w:t>
      </w:r>
    </w:p>
    <w:p w:rsidR="003766B6" w:rsidRDefault="007E4CF2" w:rsidP="003766B6">
      <w:pPr>
        <w:ind w:left="576"/>
      </w:pPr>
      <w:sdt>
        <w:sdtPr>
          <w:id w:val="-285893874"/>
          <w:text w:multiLine="1"/>
        </w:sdtPr>
        <w:sdtEndPr/>
        <w:sdtContent>
          <w:r w:rsidR="003C66D3">
            <w:t>entfällt</w:t>
          </w:r>
        </w:sdtContent>
      </w:sdt>
    </w:p>
    <w:p w:rsidR="006001C6" w:rsidRDefault="006001C6" w:rsidP="00E72FBC">
      <w:pPr>
        <w:ind w:left="576"/>
      </w:pPr>
    </w:p>
    <w:p w:rsidR="00AD2128" w:rsidRDefault="00025B72" w:rsidP="008170F4">
      <w:pPr>
        <w:pStyle w:val="berschrift2"/>
      </w:pPr>
      <w:r>
        <w:t xml:space="preserve">Zuständige </w:t>
      </w:r>
      <w:r w:rsidR="00AD2128">
        <w:t>Arbeitsbereichsleitung:</w:t>
      </w:r>
    </w:p>
    <w:p w:rsidR="006001C6" w:rsidRDefault="007E4CF2" w:rsidP="006001C6">
      <w:pPr>
        <w:ind w:left="576"/>
      </w:pPr>
      <w:sdt>
        <w:sdtPr>
          <w:id w:val="-937356266"/>
          <w:text w:multiLine="1"/>
        </w:sdtPr>
        <w:sdtEndPr/>
        <w:sdtContent>
          <w:r>
            <w:t>Michael</w:t>
          </w:r>
          <w:r w:rsidR="003C66D3">
            <w:t xml:space="preserve"> Röder</w:t>
          </w:r>
        </w:sdtContent>
      </w:sdt>
    </w:p>
    <w:p w:rsidR="00A4053D" w:rsidRDefault="00A4053D" w:rsidP="006001C6">
      <w:pPr>
        <w:ind w:left="576"/>
      </w:pPr>
    </w:p>
    <w:p w:rsidR="00E72FBC" w:rsidRDefault="006001C6" w:rsidP="006001C6">
      <w:pPr>
        <w:pStyle w:val="berschrift2"/>
      </w:pPr>
      <w:r>
        <w:t xml:space="preserve"> </w:t>
      </w:r>
      <w:r w:rsidR="00AD2128">
        <w:t>Ansprechpartner</w:t>
      </w:r>
      <w:r w:rsidR="008170F4">
        <w:t xml:space="preserve"> bei QUA-LiS</w:t>
      </w:r>
      <w:r w:rsidR="00AD2128">
        <w:t>, sofern</w:t>
      </w:r>
      <w:r w:rsidR="00E72FBC">
        <w:t xml:space="preserve"> </w:t>
      </w:r>
      <w:r w:rsidR="00AD2128">
        <w:t>nicht Arbeitsbereichsleitung:</w:t>
      </w:r>
    </w:p>
    <w:p w:rsidR="006001C6" w:rsidRDefault="007E4CF2" w:rsidP="006001C6">
      <w:pPr>
        <w:ind w:left="576"/>
      </w:pPr>
      <w:sdt>
        <w:sdtPr>
          <w:id w:val="170844110"/>
          <w:text w:multiLine="1"/>
        </w:sdtPr>
        <w:sdtEndPr/>
        <w:sdtContent>
          <w:r w:rsidR="003C66D3">
            <w:t>Paul Baerecke / Webteam</w:t>
          </w:r>
        </w:sdtContent>
      </w:sdt>
    </w:p>
    <w:p w:rsidR="004E685F" w:rsidRDefault="004E685F" w:rsidP="004E685F">
      <w:pPr>
        <w:pStyle w:val="berschrift2"/>
        <w:numPr>
          <w:ilvl w:val="0"/>
          <w:numId w:val="0"/>
        </w:numPr>
        <w:ind w:left="576"/>
      </w:pPr>
      <w:r>
        <w:t>ggf. externe Firma, mit Telefon-Nummer:</w:t>
      </w:r>
    </w:p>
    <w:p w:rsidR="004E685F" w:rsidRDefault="007E4CF2" w:rsidP="004E685F">
      <w:pPr>
        <w:ind w:left="576"/>
      </w:pPr>
      <w:sdt>
        <w:sdtPr>
          <w:id w:val="-1255663495"/>
          <w:text w:multiLine="1"/>
        </w:sdtPr>
        <w:sdtEndPr/>
        <w:sdtContent>
          <w:r w:rsidR="003C66D3">
            <w:t>entfällt</w:t>
          </w:r>
        </w:sdtContent>
      </w:sdt>
    </w:p>
    <w:p w:rsidR="004E685F" w:rsidRDefault="004E685F" w:rsidP="004E685F">
      <w:pPr>
        <w:pStyle w:val="berschrift2"/>
        <w:numPr>
          <w:ilvl w:val="0"/>
          <w:numId w:val="0"/>
        </w:numPr>
        <w:ind w:left="576"/>
      </w:pPr>
      <w:r>
        <w:t>ggf. Projektleitung, mit Telefon-Nummer:</w:t>
      </w:r>
    </w:p>
    <w:p w:rsidR="004E685F" w:rsidRDefault="007E4CF2" w:rsidP="004E685F">
      <w:pPr>
        <w:ind w:left="576"/>
      </w:pPr>
      <w:sdt>
        <w:sdtPr>
          <w:id w:val="-928268569"/>
          <w:text w:multiLine="1"/>
        </w:sdtPr>
        <w:sdtEndPr/>
        <w:sdtContent>
          <w:r w:rsidR="003C66D3">
            <w:t>Sonja Gerland-Péus, 8010</w:t>
          </w:r>
        </w:sdtContent>
      </w:sdt>
    </w:p>
    <w:p w:rsidR="004E685F" w:rsidRDefault="004E685F" w:rsidP="004E685F">
      <w:pPr>
        <w:pStyle w:val="berschrift2"/>
        <w:numPr>
          <w:ilvl w:val="0"/>
          <w:numId w:val="0"/>
        </w:numPr>
        <w:ind w:left="576"/>
      </w:pPr>
      <w:r>
        <w:t>ggf. Entwickler, mit Telefon-Nummer:</w:t>
      </w:r>
    </w:p>
    <w:p w:rsidR="004E685F" w:rsidRDefault="007E4CF2" w:rsidP="004E685F">
      <w:pPr>
        <w:ind w:left="576"/>
      </w:pPr>
      <w:sdt>
        <w:sdtPr>
          <w:id w:val="2050022585"/>
          <w:text w:multiLine="1"/>
        </w:sdtPr>
        <w:sdtEndPr/>
        <w:sdtContent>
          <w:r w:rsidR="00103442">
            <w:t>Stefan Große-Kock, 2081</w:t>
          </w:r>
        </w:sdtContent>
      </w:sdt>
    </w:p>
    <w:p w:rsidR="009D6132" w:rsidRDefault="006001C6" w:rsidP="009D6132">
      <w:pPr>
        <w:pStyle w:val="berschrift2"/>
        <w:numPr>
          <w:ilvl w:val="0"/>
          <w:numId w:val="0"/>
        </w:numPr>
        <w:ind w:left="576"/>
      </w:pPr>
      <w:r>
        <w:t xml:space="preserve"> </w:t>
      </w:r>
      <w:r w:rsidR="009D6132">
        <w:t>ggf. Hosting, mit Telefon-Nummer:</w:t>
      </w:r>
    </w:p>
    <w:p w:rsidR="009D6132" w:rsidRDefault="007E4CF2" w:rsidP="009D6132">
      <w:pPr>
        <w:ind w:left="576"/>
      </w:pPr>
      <w:sdt>
        <w:sdtPr>
          <w:id w:val="3635727"/>
          <w:text w:multiLine="1"/>
        </w:sdtPr>
        <w:sdtEndPr/>
        <w:sdtContent>
          <w:r w:rsidR="00DB4D8C">
            <w:t>entfällt</w:t>
          </w:r>
        </w:sdtContent>
      </w:sdt>
    </w:p>
    <w:p w:rsidR="00A4053D" w:rsidRDefault="00A4053D" w:rsidP="006001C6">
      <w:pPr>
        <w:ind w:left="576"/>
      </w:pPr>
    </w:p>
    <w:p w:rsidR="00A72993" w:rsidRDefault="006001C6" w:rsidP="006001C6">
      <w:pPr>
        <w:pStyle w:val="berschrift2"/>
      </w:pPr>
      <w:r>
        <w:t xml:space="preserve"> </w:t>
      </w:r>
      <w:r w:rsidR="00A72993">
        <w:t>F</w:t>
      </w:r>
      <w:r w:rsidR="00AD2128">
        <w:t>alls ei</w:t>
      </w:r>
      <w:r w:rsidR="00A72993">
        <w:t>ne Auftragsverarbeitung</w:t>
      </w:r>
      <w:r w:rsidR="00D1707A">
        <w:rPr>
          <w:rStyle w:val="Funotenzeichen"/>
        </w:rPr>
        <w:footnoteReference w:id="5"/>
      </w:r>
      <w:r w:rsidR="007E09C6">
        <w:t xml:space="preserve"> </w:t>
      </w:r>
      <w:r w:rsidR="00A72993">
        <w:t>erfolgt:</w:t>
      </w:r>
    </w:p>
    <w:p w:rsidR="006001C6" w:rsidRPr="00F75AA2" w:rsidRDefault="00A72993" w:rsidP="00F75AA2">
      <w:pPr>
        <w:pStyle w:val="berschrift3"/>
      </w:pPr>
      <w:r w:rsidRPr="00F75AA2">
        <w:t>Name und Anschrift des Auftragnehmers:</w:t>
      </w:r>
    </w:p>
    <w:p w:rsidR="006001C6" w:rsidRDefault="007E4CF2" w:rsidP="006001C6">
      <w:pPr>
        <w:ind w:left="708"/>
      </w:pPr>
      <w:sdt>
        <w:sdtPr>
          <w:id w:val="-1740244343"/>
          <w:text w:multiLine="1"/>
        </w:sdtPr>
        <w:sdtEndPr/>
        <w:sdtContent>
          <w:r w:rsidR="00DB4D8C">
            <w:t>entfällt</w:t>
          </w:r>
        </w:sdtContent>
      </w:sdt>
    </w:p>
    <w:p w:rsidR="006001C6" w:rsidRDefault="006001C6" w:rsidP="006001C6">
      <w:pPr>
        <w:pStyle w:val="berschrift3"/>
      </w:pPr>
      <w:r>
        <w:lastRenderedPageBreak/>
        <w:t xml:space="preserve"> </w:t>
      </w:r>
      <w:r w:rsidR="00AD2128">
        <w:t>Vertrags-Nummer:</w:t>
      </w:r>
    </w:p>
    <w:p w:rsidR="006001C6" w:rsidRDefault="007E4CF2" w:rsidP="006001C6">
      <w:pPr>
        <w:ind w:left="708"/>
      </w:pPr>
      <w:sdt>
        <w:sdtPr>
          <w:id w:val="115642537"/>
          <w:text w:multiLine="1"/>
        </w:sdtPr>
        <w:sdtEndPr/>
        <w:sdtContent>
          <w:r w:rsidR="009C7258">
            <w:t>entfällt</w:t>
          </w:r>
        </w:sdtContent>
      </w:sdt>
    </w:p>
    <w:p w:rsidR="00AD2128" w:rsidRDefault="00AD2128" w:rsidP="00594BD4">
      <w:pPr>
        <w:pStyle w:val="berschrift1"/>
      </w:pPr>
      <w:r>
        <w:t>Zweckbestimmung und Rechtsgrundlage der Datenverarbeitung</w:t>
      </w:r>
    </w:p>
    <w:p w:rsidR="00AD2128" w:rsidRDefault="00AD2128" w:rsidP="00AD2128"/>
    <w:p w:rsidR="00AD2128" w:rsidRDefault="008875BE" w:rsidP="000C1928">
      <w:pPr>
        <w:pStyle w:val="berschrift2"/>
      </w:pPr>
      <w:r>
        <w:tab/>
      </w:r>
      <w:r w:rsidR="00AD2128">
        <w:t>Zweck</w:t>
      </w:r>
      <w:r w:rsidR="00D1707A">
        <w:t xml:space="preserve"> der Datenverarbeitung</w:t>
      </w:r>
      <w:r w:rsidR="00AD2128">
        <w:tab/>
      </w:r>
    </w:p>
    <w:p w:rsidR="001E6CA1" w:rsidRDefault="007E4CF2" w:rsidP="001E6CA1">
      <w:pPr>
        <w:ind w:left="708"/>
      </w:pPr>
      <w:sdt>
        <w:sdtPr>
          <w:rPr>
            <w:rFonts w:ascii="Arial" w:eastAsia="TheSansOffice" w:hAnsi="Arial" w:cs="Arial"/>
            <w:spacing w:val="-4"/>
            <w:sz w:val="18"/>
            <w:lang w:eastAsia="en-US"/>
          </w:rPr>
          <w:id w:val="-1440906996"/>
          <w:text w:multiLine="1"/>
        </w:sdtPr>
        <w:sdtEndPr/>
        <w:sdtContent>
          <w:r w:rsidR="009C7258" w:rsidRPr="009C7258">
            <w:rPr>
              <w:rFonts w:ascii="Arial" w:eastAsia="TheSansOffice" w:hAnsi="Arial" w:cs="Arial"/>
              <w:spacing w:val="-4"/>
              <w:sz w:val="18"/>
              <w:lang w:eastAsia="en-US"/>
            </w:rPr>
            <w:t>Steuerung und Optimierung des landesweiten Unterstützungsangebots „Schulleitungscoaching“ (Prinzip des Verarbei</w:t>
          </w:r>
          <w:r w:rsidR="009C7258">
            <w:rPr>
              <w:rFonts w:ascii="Arial" w:eastAsia="TheSansOffice" w:hAnsi="Arial" w:cs="Arial"/>
              <w:spacing w:val="-4"/>
              <w:sz w:val="18"/>
              <w:lang w:eastAsia="en-US"/>
            </w:rPr>
            <w:t xml:space="preserve">tungsverbots mit Erlaubnisvorbehalt) </w:t>
          </w:r>
        </w:sdtContent>
      </w:sdt>
    </w:p>
    <w:p w:rsidR="001E6CA1" w:rsidRDefault="001E6CA1" w:rsidP="00AD2128"/>
    <w:p w:rsidR="00AD2128" w:rsidRDefault="00AD2128" w:rsidP="008875BE">
      <w:pPr>
        <w:pStyle w:val="berschrift2"/>
      </w:pPr>
      <w:r>
        <w:t xml:space="preserve">  Rechtsgrundlage der Datenverarbeitung</w:t>
      </w:r>
      <w:r w:rsidR="001E4DE8">
        <w:rPr>
          <w:rStyle w:val="Funotenzeichen"/>
        </w:rPr>
        <w:footnoteReference w:id="6"/>
      </w:r>
      <w:r>
        <w:t xml:space="preserve"> </w:t>
      </w:r>
    </w:p>
    <w:p w:rsidR="006F0F84" w:rsidRDefault="007E4CF2" w:rsidP="00D03A12">
      <w:pPr>
        <w:ind w:left="1418" w:hanging="709"/>
      </w:pPr>
      <w:sdt>
        <w:sdtPr>
          <w:id w:val="-1407373611"/>
          <w14:checkbox>
            <w14:checked w14:val="0"/>
            <w14:checkedState w14:val="2612" w14:font="MS Gothic"/>
            <w14:uncheckedState w14:val="2610" w14:font="MS Gothic"/>
          </w14:checkbox>
        </w:sdtPr>
        <w:sdtEndPr/>
        <w:sdtContent>
          <w:r w:rsidR="006F0F84">
            <w:rPr>
              <w:rFonts w:ascii="MS Gothic" w:eastAsia="MS Gothic" w:hAnsi="MS Gothic" w:hint="eastAsia"/>
            </w:rPr>
            <w:t>☐</w:t>
          </w:r>
        </w:sdtContent>
      </w:sdt>
      <w:r w:rsidR="006F0F84">
        <w:tab/>
      </w:r>
      <w:r w:rsidR="006F0F84">
        <w:rPr>
          <w:b/>
        </w:rPr>
        <w:t>Wahrnehmung einer Aufgabe im öffentlichen Interesse</w:t>
      </w:r>
      <w:r w:rsidR="00D03A12">
        <w:rPr>
          <w:b/>
        </w:rPr>
        <w:t>, die QUA-LiS übertragen wurde</w:t>
      </w:r>
    </w:p>
    <w:p w:rsidR="006F0F84" w:rsidRDefault="006F0F84" w:rsidP="006F0F84">
      <w:pPr>
        <w:ind w:left="709"/>
      </w:pPr>
      <w:r>
        <w:tab/>
      </w:r>
      <w:sdt>
        <w:sdtPr>
          <w:id w:val="-411542201"/>
          <w:text w:multiLine="1"/>
        </w:sdtPr>
        <w:sdtEndPr/>
        <w:sdtContent>
          <w:r>
            <w:t>&lt; Bitte kurze Beschreibung der Aufgabe einfügen &gt;</w:t>
          </w:r>
        </w:sdtContent>
      </w:sdt>
    </w:p>
    <w:p w:rsidR="006F0F84" w:rsidRDefault="006F0F84" w:rsidP="001E6CA1">
      <w:pPr>
        <w:ind w:left="709"/>
      </w:pPr>
    </w:p>
    <w:p w:rsidR="00AD2128" w:rsidRPr="006F0F84" w:rsidRDefault="007E4CF2" w:rsidP="001E6CA1">
      <w:pPr>
        <w:ind w:left="709"/>
        <w:rPr>
          <w:color w:val="7F7F7F" w:themeColor="text1" w:themeTint="80"/>
        </w:rPr>
      </w:pPr>
      <w:sdt>
        <w:sdtPr>
          <w:rPr>
            <w:color w:val="7F7F7F" w:themeColor="text1" w:themeTint="80"/>
          </w:rPr>
          <w:id w:val="-1501490995"/>
          <w14:checkbox>
            <w14:checked w14:val="0"/>
            <w14:checkedState w14:val="2612" w14:font="MS Gothic"/>
            <w14:uncheckedState w14:val="2610" w14:font="MS Gothic"/>
          </w14:checkbox>
        </w:sdtPr>
        <w:sdtEndPr/>
        <w:sdtContent>
          <w:r w:rsidR="001E6CA1" w:rsidRPr="006F0F84">
            <w:rPr>
              <w:rFonts w:ascii="MS Gothic" w:eastAsia="MS Gothic" w:hAnsi="MS Gothic" w:hint="eastAsia"/>
              <w:color w:val="7F7F7F" w:themeColor="text1" w:themeTint="80"/>
            </w:rPr>
            <w:t>☐</w:t>
          </w:r>
        </w:sdtContent>
      </w:sdt>
      <w:r w:rsidR="008875BE" w:rsidRPr="006F0F84">
        <w:rPr>
          <w:color w:val="7F7F7F" w:themeColor="text1" w:themeTint="80"/>
        </w:rPr>
        <w:tab/>
      </w:r>
      <w:r w:rsidR="00AD2128" w:rsidRPr="006F0F84">
        <w:rPr>
          <w:b/>
          <w:color w:val="7F7F7F" w:themeColor="text1" w:themeTint="80"/>
        </w:rPr>
        <w:t>Einwilligung des Betro</w:t>
      </w:r>
      <w:r w:rsidR="00667238" w:rsidRPr="006F0F84">
        <w:rPr>
          <w:b/>
          <w:color w:val="7F7F7F" w:themeColor="text1" w:themeTint="80"/>
        </w:rPr>
        <w:t>ffenen</w:t>
      </w:r>
    </w:p>
    <w:p w:rsidR="00AD2128" w:rsidRPr="006F0F84" w:rsidRDefault="00AD2128" w:rsidP="001E6CA1">
      <w:pPr>
        <w:ind w:left="1418" w:hanging="1418"/>
        <w:rPr>
          <w:color w:val="7F7F7F" w:themeColor="text1" w:themeTint="80"/>
        </w:rPr>
      </w:pPr>
      <w:r w:rsidRPr="006F0F84">
        <w:rPr>
          <w:color w:val="7F7F7F" w:themeColor="text1" w:themeTint="80"/>
        </w:rPr>
        <w:tab/>
      </w:r>
      <w:sdt>
        <w:sdtPr>
          <w:rPr>
            <w:color w:val="7F7F7F" w:themeColor="text1" w:themeTint="80"/>
          </w:rPr>
          <w:id w:val="2109995188"/>
          <w:placeholder>
            <w:docPart w:val="DefaultPlaceholder_1082065158"/>
          </w:placeholder>
          <w:text w:multiLine="1"/>
        </w:sdtPr>
        <w:sdtEndPr/>
        <w:sdtContent>
          <w:r w:rsidR="008875BE" w:rsidRPr="006F0F84">
            <w:rPr>
              <w:color w:val="7F7F7F" w:themeColor="text1" w:themeTint="80"/>
            </w:rPr>
            <w:t xml:space="preserve">&lt; </w:t>
          </w:r>
          <w:r w:rsidRPr="006F0F84">
            <w:rPr>
              <w:color w:val="7F7F7F" w:themeColor="text1" w:themeTint="80"/>
            </w:rPr>
            <w:t xml:space="preserve">Einwilligungsklausel </w:t>
          </w:r>
          <w:r w:rsidR="008875BE" w:rsidRPr="006F0F84">
            <w:rPr>
              <w:color w:val="7F7F7F" w:themeColor="text1" w:themeTint="80"/>
            </w:rPr>
            <w:t xml:space="preserve">einfügen </w:t>
          </w:r>
          <w:r w:rsidRPr="006F0F84">
            <w:rPr>
              <w:color w:val="7F7F7F" w:themeColor="text1" w:themeTint="80"/>
            </w:rPr>
            <w:t xml:space="preserve">und </w:t>
          </w:r>
          <w:r w:rsidR="008875BE" w:rsidRPr="006F0F84">
            <w:rPr>
              <w:color w:val="7F7F7F" w:themeColor="text1" w:themeTint="80"/>
            </w:rPr>
            <w:t>E</w:t>
          </w:r>
          <w:r w:rsidRPr="006F0F84">
            <w:rPr>
              <w:color w:val="7F7F7F" w:themeColor="text1" w:themeTint="80"/>
            </w:rPr>
            <w:t xml:space="preserve">inwilligungsmechanismus </w:t>
          </w:r>
          <w:r w:rsidR="008875BE" w:rsidRPr="006F0F84">
            <w:rPr>
              <w:color w:val="7F7F7F" w:themeColor="text1" w:themeTint="80"/>
            </w:rPr>
            <w:t>beschreiben &gt;</w:t>
          </w:r>
          <w:r w:rsidR="006F0F84" w:rsidRPr="006F0F84">
            <w:rPr>
              <w:color w:val="7F7F7F" w:themeColor="text1" w:themeTint="80"/>
            </w:rPr>
            <w:br/>
          </w:r>
        </w:sdtContent>
      </w:sdt>
    </w:p>
    <w:p w:rsidR="006F0F84" w:rsidRPr="006F0F84" w:rsidRDefault="007E4CF2" w:rsidP="006F0F84">
      <w:pPr>
        <w:ind w:left="709"/>
        <w:rPr>
          <w:color w:val="7F7F7F" w:themeColor="text1" w:themeTint="80"/>
        </w:rPr>
      </w:pPr>
      <w:sdt>
        <w:sdtPr>
          <w:rPr>
            <w:color w:val="7F7F7F" w:themeColor="text1" w:themeTint="80"/>
          </w:rPr>
          <w:id w:val="674387913"/>
          <w14:checkbox>
            <w14:checked w14:val="0"/>
            <w14:checkedState w14:val="2612" w14:font="MS Gothic"/>
            <w14:uncheckedState w14:val="2610" w14:font="MS Gothic"/>
          </w14:checkbox>
        </w:sdtPr>
        <w:sdtEndPr/>
        <w:sdtContent>
          <w:r w:rsidR="006F0F84" w:rsidRPr="006F0F84">
            <w:rPr>
              <w:rFonts w:ascii="MS Gothic" w:eastAsia="MS Gothic" w:hAnsi="MS Gothic" w:hint="eastAsia"/>
              <w:color w:val="7F7F7F" w:themeColor="text1" w:themeTint="80"/>
            </w:rPr>
            <w:t>☐</w:t>
          </w:r>
        </w:sdtContent>
      </w:sdt>
      <w:r w:rsidR="006F0F84" w:rsidRPr="006F0F84">
        <w:rPr>
          <w:color w:val="7F7F7F" w:themeColor="text1" w:themeTint="80"/>
        </w:rPr>
        <w:tab/>
      </w:r>
      <w:r w:rsidR="006F0F84" w:rsidRPr="006F0F84">
        <w:rPr>
          <w:b/>
          <w:color w:val="7F7F7F" w:themeColor="text1" w:themeTint="80"/>
        </w:rPr>
        <w:t>Vertrag oder Vertragsanbahnung mit dem Betroffenen</w:t>
      </w:r>
    </w:p>
    <w:p w:rsidR="006F0F84" w:rsidRPr="006F0F84" w:rsidRDefault="006F0F84" w:rsidP="001E6CA1">
      <w:pPr>
        <w:ind w:left="1418" w:hanging="1418"/>
        <w:rPr>
          <w:color w:val="7F7F7F" w:themeColor="text1" w:themeTint="80"/>
        </w:rPr>
      </w:pPr>
      <w:r w:rsidRPr="006F0F84">
        <w:rPr>
          <w:color w:val="7F7F7F" w:themeColor="text1" w:themeTint="80"/>
        </w:rPr>
        <w:tab/>
      </w:r>
      <w:sdt>
        <w:sdtPr>
          <w:rPr>
            <w:color w:val="7F7F7F" w:themeColor="text1" w:themeTint="80"/>
          </w:rPr>
          <w:id w:val="1701427253"/>
          <w:text w:multiLine="1"/>
        </w:sdtPr>
        <w:sdtEndPr/>
        <w:sdtContent>
          <w:r w:rsidRPr="006F0F84">
            <w:rPr>
              <w:color w:val="7F7F7F" w:themeColor="text1" w:themeTint="80"/>
            </w:rPr>
            <w:t>&lt; Bitte Erläuterung einfügen und Vertrag beifügen &gt;</w:t>
          </w:r>
          <w:r w:rsidRPr="006F0F84">
            <w:rPr>
              <w:color w:val="7F7F7F" w:themeColor="text1" w:themeTint="80"/>
            </w:rPr>
            <w:br/>
          </w:r>
        </w:sdtContent>
      </w:sdt>
    </w:p>
    <w:p w:rsidR="006F0F84" w:rsidRPr="006F0F84" w:rsidRDefault="007E4CF2" w:rsidP="006F0F84">
      <w:pPr>
        <w:ind w:left="709"/>
        <w:rPr>
          <w:color w:val="7F7F7F" w:themeColor="text1" w:themeTint="80"/>
        </w:rPr>
      </w:pPr>
      <w:sdt>
        <w:sdtPr>
          <w:rPr>
            <w:color w:val="7F7F7F" w:themeColor="text1" w:themeTint="80"/>
          </w:rPr>
          <w:id w:val="-840154408"/>
          <w14:checkbox>
            <w14:checked w14:val="0"/>
            <w14:checkedState w14:val="2612" w14:font="MS Gothic"/>
            <w14:uncheckedState w14:val="2610" w14:font="MS Gothic"/>
          </w14:checkbox>
        </w:sdtPr>
        <w:sdtEndPr/>
        <w:sdtContent>
          <w:r w:rsidR="009C7258">
            <w:rPr>
              <w:rFonts w:ascii="MS Gothic" w:eastAsia="MS Gothic" w:hAnsi="MS Gothic" w:hint="eastAsia"/>
              <w:color w:val="7F7F7F" w:themeColor="text1" w:themeTint="80"/>
            </w:rPr>
            <w:t>☐</w:t>
          </w:r>
        </w:sdtContent>
      </w:sdt>
      <w:r w:rsidR="006F0F84" w:rsidRPr="006F0F84">
        <w:rPr>
          <w:color w:val="7F7F7F" w:themeColor="text1" w:themeTint="80"/>
        </w:rPr>
        <w:tab/>
      </w:r>
      <w:r w:rsidR="006F0F84" w:rsidRPr="006F0F84">
        <w:rPr>
          <w:b/>
          <w:color w:val="7F7F7F" w:themeColor="text1" w:themeTint="80"/>
        </w:rPr>
        <w:t>Erfüllung einer rechtlichen Verpflichtung</w:t>
      </w:r>
    </w:p>
    <w:p w:rsidR="006F0F84" w:rsidRPr="006F0F84" w:rsidRDefault="006F0F84" w:rsidP="006F0F84">
      <w:pPr>
        <w:ind w:left="1418" w:hanging="1418"/>
        <w:rPr>
          <w:color w:val="7F7F7F" w:themeColor="text1" w:themeTint="80"/>
        </w:rPr>
      </w:pPr>
      <w:r w:rsidRPr="006F0F84">
        <w:rPr>
          <w:color w:val="7F7F7F" w:themeColor="text1" w:themeTint="80"/>
        </w:rPr>
        <w:tab/>
      </w:r>
      <w:sdt>
        <w:sdtPr>
          <w:rPr>
            <w:color w:val="7F7F7F" w:themeColor="text1" w:themeTint="80"/>
          </w:rPr>
          <w:id w:val="-1235242954"/>
          <w:text w:multiLine="1"/>
        </w:sdtPr>
        <w:sdtEndPr/>
        <w:sdtContent>
          <w:r w:rsidRPr="006F0F84">
            <w:rPr>
              <w:color w:val="7F7F7F" w:themeColor="text1" w:themeTint="80"/>
            </w:rPr>
            <w:t>&lt; Bitte Erläuterung einfügen und Vertrag beifügen &gt;</w:t>
          </w:r>
        </w:sdtContent>
      </w:sdt>
    </w:p>
    <w:p w:rsidR="006F0F84" w:rsidRPr="006F0F84" w:rsidRDefault="006F0F84" w:rsidP="008875BE">
      <w:pPr>
        <w:ind w:left="709" w:hanging="709"/>
        <w:rPr>
          <w:color w:val="7F7F7F" w:themeColor="text1" w:themeTint="80"/>
        </w:rPr>
      </w:pPr>
    </w:p>
    <w:p w:rsidR="00AD2128" w:rsidRPr="006F0F84" w:rsidRDefault="007E4CF2" w:rsidP="001E6CA1">
      <w:pPr>
        <w:ind w:left="709"/>
        <w:rPr>
          <w:color w:val="7F7F7F" w:themeColor="text1" w:themeTint="80"/>
        </w:rPr>
      </w:pPr>
      <w:sdt>
        <w:sdtPr>
          <w:rPr>
            <w:color w:val="7F7F7F" w:themeColor="text1" w:themeTint="80"/>
          </w:rPr>
          <w:id w:val="-1299529145"/>
          <w14:checkbox>
            <w14:checked w14:val="0"/>
            <w14:checkedState w14:val="2612" w14:font="MS Gothic"/>
            <w14:uncheckedState w14:val="2610" w14:font="MS Gothic"/>
          </w14:checkbox>
        </w:sdtPr>
        <w:sdtEndPr/>
        <w:sdtContent>
          <w:r w:rsidR="001E6CA1" w:rsidRPr="006F0F84">
            <w:rPr>
              <w:rFonts w:ascii="MS Gothic" w:eastAsia="MS Gothic" w:hAnsi="MS Gothic" w:hint="eastAsia"/>
              <w:color w:val="7F7F7F" w:themeColor="text1" w:themeTint="80"/>
            </w:rPr>
            <w:t>☐</w:t>
          </w:r>
        </w:sdtContent>
      </w:sdt>
      <w:r w:rsidR="008875BE" w:rsidRPr="006F0F84">
        <w:rPr>
          <w:color w:val="7F7F7F" w:themeColor="text1" w:themeTint="80"/>
        </w:rPr>
        <w:tab/>
      </w:r>
      <w:r w:rsidR="00AD2128" w:rsidRPr="006F0F84">
        <w:rPr>
          <w:b/>
          <w:color w:val="7F7F7F" w:themeColor="text1" w:themeTint="80"/>
        </w:rPr>
        <w:t>Kollektivvereinbarung (z.B. Die</w:t>
      </w:r>
      <w:r w:rsidR="00667238" w:rsidRPr="006F0F84">
        <w:rPr>
          <w:b/>
          <w:color w:val="7F7F7F" w:themeColor="text1" w:themeTint="80"/>
        </w:rPr>
        <w:t>nstvereinbarung, Tarifvertrag)</w:t>
      </w:r>
    </w:p>
    <w:p w:rsidR="00AD2128" w:rsidRPr="006F0F84" w:rsidRDefault="008875BE" w:rsidP="001E6CA1">
      <w:pPr>
        <w:ind w:left="1418" w:hanging="1418"/>
        <w:rPr>
          <w:color w:val="7F7F7F" w:themeColor="text1" w:themeTint="80"/>
        </w:rPr>
      </w:pPr>
      <w:r w:rsidRPr="006F0F84">
        <w:rPr>
          <w:color w:val="7F7F7F" w:themeColor="text1" w:themeTint="80"/>
        </w:rPr>
        <w:tab/>
      </w:r>
      <w:sdt>
        <w:sdtPr>
          <w:rPr>
            <w:color w:val="7F7F7F" w:themeColor="text1" w:themeTint="80"/>
          </w:rPr>
          <w:id w:val="1711062498"/>
          <w:placeholder>
            <w:docPart w:val="DefaultPlaceholder_1082065158"/>
          </w:placeholder>
          <w:text w:multiLine="1"/>
        </w:sdtPr>
        <w:sdtEndPr/>
        <w:sdtContent>
          <w:r w:rsidRPr="006F0F84">
            <w:rPr>
              <w:color w:val="7F7F7F" w:themeColor="text1" w:themeTint="80"/>
            </w:rPr>
            <w:t xml:space="preserve">&lt; </w:t>
          </w:r>
          <w:r w:rsidR="00AD2128" w:rsidRPr="006F0F84">
            <w:rPr>
              <w:color w:val="7F7F7F" w:themeColor="text1" w:themeTint="80"/>
            </w:rPr>
            <w:t>Bitte benennen: Genaue Bezeichnung, Paragraph, ggfs. Absatz)</w:t>
          </w:r>
          <w:r w:rsidRPr="006F0F84">
            <w:rPr>
              <w:color w:val="7F7F7F" w:themeColor="text1" w:themeTint="80"/>
            </w:rPr>
            <w:t xml:space="preserve"> &gt;</w:t>
          </w:r>
        </w:sdtContent>
      </w:sdt>
    </w:p>
    <w:p w:rsidR="00AD2128" w:rsidRPr="006F0F84" w:rsidRDefault="00AD2128" w:rsidP="008875BE">
      <w:pPr>
        <w:ind w:left="576"/>
        <w:rPr>
          <w:color w:val="7F7F7F" w:themeColor="text1" w:themeTint="80"/>
        </w:rPr>
      </w:pPr>
      <w:r w:rsidRPr="006F0F84">
        <w:rPr>
          <w:color w:val="7F7F7F" w:themeColor="text1" w:themeTint="80"/>
        </w:rPr>
        <w:tab/>
      </w:r>
    </w:p>
    <w:p w:rsidR="00AD2128" w:rsidRPr="006F0F84" w:rsidRDefault="007E4CF2" w:rsidP="001E6CA1">
      <w:pPr>
        <w:ind w:left="709"/>
        <w:rPr>
          <w:color w:val="7F7F7F" w:themeColor="text1" w:themeTint="80"/>
        </w:rPr>
      </w:pPr>
      <w:sdt>
        <w:sdtPr>
          <w:rPr>
            <w:color w:val="7F7F7F" w:themeColor="text1" w:themeTint="80"/>
          </w:rPr>
          <w:id w:val="1208603833"/>
          <w14:checkbox>
            <w14:checked w14:val="0"/>
            <w14:checkedState w14:val="2612" w14:font="MS Gothic"/>
            <w14:uncheckedState w14:val="2610" w14:font="MS Gothic"/>
          </w14:checkbox>
        </w:sdtPr>
        <w:sdtEndPr/>
        <w:sdtContent>
          <w:r w:rsidR="001E6CA1" w:rsidRPr="006F0F84">
            <w:rPr>
              <w:rFonts w:ascii="MS Gothic" w:eastAsia="MS Gothic" w:hAnsi="MS Gothic" w:hint="eastAsia"/>
              <w:color w:val="7F7F7F" w:themeColor="text1" w:themeTint="80"/>
            </w:rPr>
            <w:t>☐</w:t>
          </w:r>
        </w:sdtContent>
      </w:sdt>
      <w:r w:rsidR="008875BE" w:rsidRPr="006F0F84">
        <w:rPr>
          <w:color w:val="7F7F7F" w:themeColor="text1" w:themeTint="80"/>
        </w:rPr>
        <w:tab/>
      </w:r>
      <w:r w:rsidR="001E4DE8" w:rsidRPr="006F0F84">
        <w:rPr>
          <w:b/>
          <w:color w:val="7F7F7F" w:themeColor="text1" w:themeTint="80"/>
        </w:rPr>
        <w:t>Begründung /</w:t>
      </w:r>
      <w:r w:rsidR="00AD2128" w:rsidRPr="006F0F84">
        <w:rPr>
          <w:b/>
          <w:color w:val="7F7F7F" w:themeColor="text1" w:themeTint="80"/>
        </w:rPr>
        <w:t xml:space="preserve"> Durchfüh</w:t>
      </w:r>
      <w:r w:rsidR="008875BE" w:rsidRPr="006F0F84">
        <w:rPr>
          <w:b/>
          <w:color w:val="7F7F7F" w:themeColor="text1" w:themeTint="80"/>
        </w:rPr>
        <w:t xml:space="preserve">rung </w:t>
      </w:r>
      <w:r w:rsidR="001E4DE8" w:rsidRPr="006F0F84">
        <w:rPr>
          <w:b/>
          <w:color w:val="7F7F7F" w:themeColor="text1" w:themeTint="80"/>
        </w:rPr>
        <w:t>/</w:t>
      </w:r>
      <w:r w:rsidR="008875BE" w:rsidRPr="006F0F84">
        <w:rPr>
          <w:b/>
          <w:color w:val="7F7F7F" w:themeColor="text1" w:themeTint="80"/>
        </w:rPr>
        <w:t xml:space="preserve"> Beendigung </w:t>
      </w:r>
      <w:r w:rsidR="001E4DE8" w:rsidRPr="006F0F84">
        <w:rPr>
          <w:b/>
          <w:color w:val="7F7F7F" w:themeColor="text1" w:themeTint="80"/>
        </w:rPr>
        <w:t xml:space="preserve">von </w:t>
      </w:r>
      <w:r w:rsidR="008875BE" w:rsidRPr="006F0F84">
        <w:rPr>
          <w:b/>
          <w:color w:val="7F7F7F" w:themeColor="text1" w:themeTint="80"/>
        </w:rPr>
        <w:t>Beschäftigungsverhältnis</w:t>
      </w:r>
    </w:p>
    <w:p w:rsidR="008875BE" w:rsidRPr="006F0F84" w:rsidRDefault="00AD2128" w:rsidP="006F0F84">
      <w:pPr>
        <w:ind w:left="1418" w:hanging="1418"/>
        <w:rPr>
          <w:color w:val="7F7F7F" w:themeColor="text1" w:themeTint="80"/>
        </w:rPr>
      </w:pPr>
      <w:r w:rsidRPr="006F0F84">
        <w:rPr>
          <w:color w:val="7F7F7F" w:themeColor="text1" w:themeTint="80"/>
        </w:rPr>
        <w:tab/>
      </w:r>
      <w:sdt>
        <w:sdtPr>
          <w:rPr>
            <w:color w:val="7F7F7F" w:themeColor="text1" w:themeTint="80"/>
          </w:rPr>
          <w:id w:val="-1767530347"/>
          <w:placeholder>
            <w:docPart w:val="DefaultPlaceholder_1082065158"/>
          </w:placeholder>
          <w:text w:multiLine="1"/>
        </w:sdtPr>
        <w:sdtEndPr/>
        <w:sdtContent>
          <w:r w:rsidRPr="006F0F84">
            <w:rPr>
              <w:color w:val="7F7F7F" w:themeColor="text1" w:themeTint="80"/>
            </w:rPr>
            <w:t xml:space="preserve">&lt; Bitte </w:t>
          </w:r>
          <w:r w:rsidR="008875BE" w:rsidRPr="006F0F84">
            <w:rPr>
              <w:color w:val="7F7F7F" w:themeColor="text1" w:themeTint="80"/>
            </w:rPr>
            <w:t>Erläuterung</w:t>
          </w:r>
          <w:r w:rsidRPr="006F0F84">
            <w:rPr>
              <w:color w:val="7F7F7F" w:themeColor="text1" w:themeTint="80"/>
            </w:rPr>
            <w:t xml:space="preserve"> einfügen &gt;</w:t>
          </w:r>
        </w:sdtContent>
      </w:sdt>
    </w:p>
    <w:p w:rsidR="006F0F84" w:rsidRPr="006F0F84" w:rsidRDefault="006F0F84" w:rsidP="001E6CA1">
      <w:pPr>
        <w:ind w:left="1418" w:hanging="1418"/>
        <w:rPr>
          <w:color w:val="7F7F7F" w:themeColor="text1" w:themeTint="80"/>
        </w:rPr>
      </w:pPr>
    </w:p>
    <w:p w:rsidR="006F0F84" w:rsidRPr="006F0F84" w:rsidRDefault="007E4CF2" w:rsidP="006F0F84">
      <w:pPr>
        <w:ind w:left="709"/>
        <w:rPr>
          <w:color w:val="7F7F7F" w:themeColor="text1" w:themeTint="80"/>
        </w:rPr>
      </w:pPr>
      <w:sdt>
        <w:sdtPr>
          <w:rPr>
            <w:color w:val="7F7F7F" w:themeColor="text1" w:themeTint="80"/>
          </w:rPr>
          <w:id w:val="891926437"/>
          <w14:checkbox>
            <w14:checked w14:val="1"/>
            <w14:checkedState w14:val="2612" w14:font="MS Gothic"/>
            <w14:uncheckedState w14:val="2610" w14:font="MS Gothic"/>
          </w14:checkbox>
        </w:sdtPr>
        <w:sdtEndPr/>
        <w:sdtContent>
          <w:r w:rsidR="009C7258">
            <w:rPr>
              <w:rFonts w:ascii="MS Gothic" w:eastAsia="MS Gothic" w:hAnsi="MS Gothic" w:hint="eastAsia"/>
              <w:color w:val="7F7F7F" w:themeColor="text1" w:themeTint="80"/>
            </w:rPr>
            <w:t>☒</w:t>
          </w:r>
        </w:sdtContent>
      </w:sdt>
      <w:r w:rsidR="006F0F84" w:rsidRPr="006F0F84">
        <w:rPr>
          <w:color w:val="7F7F7F" w:themeColor="text1" w:themeTint="80"/>
        </w:rPr>
        <w:tab/>
      </w:r>
      <w:r w:rsidR="006F0F84" w:rsidRPr="006F0F84">
        <w:rPr>
          <w:b/>
          <w:color w:val="7F7F7F" w:themeColor="text1" w:themeTint="80"/>
        </w:rPr>
        <w:t>Spezialgesetzliche Regelung außerhalb der DSGVO</w:t>
      </w:r>
      <w:r w:rsidR="006F0F84" w:rsidRPr="006F0F84">
        <w:rPr>
          <w:rStyle w:val="Funotenzeichen"/>
          <w:b/>
          <w:color w:val="7F7F7F" w:themeColor="text1" w:themeTint="80"/>
        </w:rPr>
        <w:footnoteReference w:id="7"/>
      </w:r>
      <w:r w:rsidR="006F0F84" w:rsidRPr="006F0F84">
        <w:rPr>
          <w:color w:val="7F7F7F" w:themeColor="text1" w:themeTint="80"/>
        </w:rPr>
        <w:t xml:space="preserve"> </w:t>
      </w:r>
      <w:r w:rsidR="006F0F84" w:rsidRPr="006F0F84">
        <w:rPr>
          <w:b/>
          <w:color w:val="7F7F7F" w:themeColor="text1" w:themeTint="80"/>
        </w:rPr>
        <w:t>(z.B. SchulG NRW)</w:t>
      </w:r>
    </w:p>
    <w:p w:rsidR="006F0F84" w:rsidRPr="006F0F84" w:rsidRDefault="006F0F84" w:rsidP="009C7258">
      <w:pPr>
        <w:ind w:left="1418" w:hanging="984"/>
        <w:rPr>
          <w:color w:val="7F7F7F" w:themeColor="text1" w:themeTint="80"/>
        </w:rPr>
      </w:pPr>
      <w:r w:rsidRPr="006F0F84">
        <w:rPr>
          <w:color w:val="7F7F7F" w:themeColor="text1" w:themeTint="80"/>
        </w:rPr>
        <w:tab/>
      </w:r>
      <w:sdt>
        <w:sdtPr>
          <w:rPr>
            <w:rFonts w:ascii="TheSansOffice" w:eastAsia="TheSansOffice" w:hAnsi="TheSansOffice" w:cs="Times New Roman"/>
            <w:color w:val="000000" w:themeColor="text1"/>
            <w:sz w:val="15"/>
            <w:lang w:eastAsia="en-US"/>
          </w:rPr>
          <w:id w:val="1903331130"/>
          <w:text w:multiLine="1"/>
        </w:sdtPr>
        <w:sdtEndPr/>
        <w:sdtContent>
          <w:r w:rsidR="009C7258" w:rsidRPr="009C7258">
            <w:rPr>
              <w:rFonts w:ascii="TheSansOffice" w:eastAsia="TheSansOffice" w:hAnsi="TheSansOffice" w:cs="Times New Roman"/>
              <w:color w:val="000000" w:themeColor="text1"/>
              <w:sz w:val="15"/>
              <w:lang w:eastAsia="en-US"/>
            </w:rPr>
            <w:t>Fort- und Weiterbildung; Strukturen und Inhalte der Fort- und Weiterbildungfür das Schulpersonal (§§ 57 - 60 SchulG) RdErl. d. Ministeriums für Schule undWeiterbildung v. 06.04.2014 (ABl. NRW. S. 235), Anlage 1, XIII, Absatz 3.3. :</w:t>
          </w:r>
          <w:r w:rsidR="009C7258" w:rsidRPr="009C7258">
            <w:rPr>
              <w:rFonts w:ascii="TheSansOffice" w:eastAsia="TheSansOffice" w:hAnsi="TheSansOffice" w:cs="Times New Roman"/>
              <w:color w:val="000000" w:themeColor="text1"/>
              <w:sz w:val="15"/>
              <w:lang w:eastAsia="en-US"/>
            </w:rPr>
            <w:br/>
          </w:r>
          <w:r w:rsidR="009C7258" w:rsidRPr="009C7258">
            <w:rPr>
              <w:rFonts w:ascii="TheSansOffice" w:eastAsia="TheSansOffice" w:hAnsi="TheSansOffice" w:cs="Times New Roman"/>
              <w:color w:val="000000" w:themeColor="text1"/>
              <w:sz w:val="15"/>
              <w:lang w:eastAsia="en-US"/>
            </w:rPr>
            <w:br/>
            <w:t>3.3 Schulleitungscoaching (SLC) wird ab dem Schuljahr 2016/2017 kontinuierliches Angebot zur nachhaltigen Unterstützung von Schulleitungen sowie von Schulleitungsteams in der Wahrnehmung ihrer Führungsaufga¬ben bei der Schul- und Unterrichtsentwicklung. Das Angebot wird schrittweise in NRW ausgeweitet. Adressaten sind einzelne Leitungskräfte und Schulleitungsteams - insbesondere von Schulen im Transformationspro¬zess und Schulen des Längeren Gemeinsamen Lernens und Schulleitun Leiter/innen von Schulen</w:t>
          </w:r>
          <w:r w:rsidR="009C7258">
            <w:rPr>
              <w:rFonts w:ascii="TheSansOffice" w:eastAsia="TheSansOffice" w:hAnsi="TheSansOffice" w:cs="Times New Roman"/>
              <w:color w:val="000000" w:themeColor="text1"/>
              <w:sz w:val="15"/>
              <w:lang w:eastAsia="en-US"/>
            </w:rPr>
            <w:br/>
          </w:r>
          <w:r w:rsidR="009C7258" w:rsidRPr="009C7258">
            <w:rPr>
              <w:rFonts w:ascii="TheSansOffice" w:eastAsia="TheSansOffice" w:hAnsi="TheSansOffice" w:cs="Times New Roman"/>
              <w:color w:val="000000" w:themeColor="text1"/>
              <w:sz w:val="15"/>
              <w:lang w:eastAsia="en-US"/>
            </w:rPr>
            <w:lastRenderedPageBreak/>
            <w:t>Leitungsteams an Schulen gen, die das Amt der Schulleiterin oder des Schulleiters neu übernommen haben.</w:t>
          </w:r>
          <w:r w:rsidR="009C7258" w:rsidRPr="009C7258">
            <w:rPr>
              <w:rFonts w:ascii="TheSansOffice" w:eastAsia="TheSansOffice" w:hAnsi="TheSansOffice" w:cs="Times New Roman"/>
              <w:color w:val="000000" w:themeColor="text1"/>
              <w:sz w:val="15"/>
              <w:lang w:eastAsia="en-US"/>
            </w:rPr>
            <w:br/>
          </w:r>
          <w:r w:rsidR="009C7258" w:rsidRPr="009C7258">
            <w:rPr>
              <w:rFonts w:ascii="TheSansOffice" w:eastAsia="TheSansOffice" w:hAnsi="TheSansOffice" w:cs="Times New Roman"/>
              <w:color w:val="000000" w:themeColor="text1"/>
              <w:sz w:val="15"/>
              <w:lang w:eastAsia="en-US"/>
            </w:rPr>
            <w:br/>
            <w:t>Die Koordinierung der Maßnahme Schulleitungscoaching obliegt ebenso wie die Gewinnung, Qualifizierung und Weiterqualifizierung der Coaches dem Arbeitsbereich 8.1 - Schulmanagement der QUA-LiS NRW.</w:t>
          </w:r>
        </w:sdtContent>
      </w:sdt>
    </w:p>
    <w:p w:rsidR="006F0F84" w:rsidRDefault="006F0F84" w:rsidP="001E6CA1">
      <w:pPr>
        <w:ind w:left="1418" w:hanging="1418"/>
      </w:pPr>
    </w:p>
    <w:p w:rsidR="00AD2128" w:rsidRDefault="00AD2128" w:rsidP="00AD2128">
      <w:r>
        <w:t> </w:t>
      </w:r>
    </w:p>
    <w:p w:rsidR="00E72FBC" w:rsidRDefault="00E72FBC">
      <w:r>
        <w:br w:type="page"/>
      </w:r>
    </w:p>
    <w:p w:rsidR="00AD2128" w:rsidRDefault="00AD2128" w:rsidP="00E72FBC">
      <w:pPr>
        <w:pStyle w:val="berschrift1"/>
      </w:pPr>
      <w:r>
        <w:lastRenderedPageBreak/>
        <w:t>Betroffene Personengruppen und verarbeitete personenbezogene Daten</w:t>
      </w:r>
    </w:p>
    <w:p w:rsidR="00AD2128" w:rsidRDefault="00AD2128" w:rsidP="00AD2128">
      <w:r>
        <w:tab/>
      </w:r>
    </w:p>
    <w:tbl>
      <w:tblPr>
        <w:tblStyle w:val="Tabellenraster"/>
        <w:tblW w:w="0" w:type="auto"/>
        <w:tblCellMar>
          <w:top w:w="113" w:type="dxa"/>
          <w:bottom w:w="113" w:type="dxa"/>
        </w:tblCellMar>
        <w:tblLook w:val="04A0" w:firstRow="1" w:lastRow="0" w:firstColumn="1" w:lastColumn="0" w:noHBand="0" w:noVBand="1"/>
      </w:tblPr>
      <w:tblGrid>
        <w:gridCol w:w="3070"/>
        <w:gridCol w:w="3071"/>
        <w:gridCol w:w="3071"/>
      </w:tblGrid>
      <w:tr w:rsidR="00BB5433" w:rsidTr="00BB5433">
        <w:tc>
          <w:tcPr>
            <w:tcW w:w="3070" w:type="dxa"/>
          </w:tcPr>
          <w:p w:rsidR="00BB5433" w:rsidRPr="00BB5433" w:rsidRDefault="00BB5433" w:rsidP="004D6AE9">
            <w:pPr>
              <w:rPr>
                <w:b/>
              </w:rPr>
            </w:pPr>
            <w:r w:rsidRPr="00BB5433">
              <w:rPr>
                <w:b/>
              </w:rPr>
              <w:t>Betroffene Personengruppen</w:t>
            </w:r>
            <w:r w:rsidR="004D6AE9">
              <w:rPr>
                <w:rStyle w:val="Funotenzeichen"/>
                <w:b/>
              </w:rPr>
              <w:footnoteReference w:id="8"/>
            </w:r>
          </w:p>
        </w:tc>
        <w:tc>
          <w:tcPr>
            <w:tcW w:w="3071" w:type="dxa"/>
          </w:tcPr>
          <w:p w:rsidR="00BB5433" w:rsidRPr="00BB5433" w:rsidRDefault="00BB5433" w:rsidP="00AD2128">
            <w:pPr>
              <w:rPr>
                <w:b/>
              </w:rPr>
            </w:pPr>
            <w:r w:rsidRPr="00BB5433">
              <w:rPr>
                <w:b/>
              </w:rPr>
              <w:t>Kategorien personenbezogener Daten</w:t>
            </w:r>
            <w:r w:rsidR="005E1301">
              <w:rPr>
                <w:rStyle w:val="Funotenzeichen"/>
                <w:b/>
              </w:rPr>
              <w:footnoteReference w:id="9"/>
            </w:r>
          </w:p>
        </w:tc>
        <w:tc>
          <w:tcPr>
            <w:tcW w:w="3071" w:type="dxa"/>
          </w:tcPr>
          <w:p w:rsidR="00BB5433" w:rsidRPr="00BB5433" w:rsidRDefault="00252279" w:rsidP="000C1928">
            <w:pPr>
              <w:rPr>
                <w:b/>
              </w:rPr>
            </w:pPr>
            <w:r>
              <w:rPr>
                <w:b/>
                <w:u w:val="single"/>
              </w:rPr>
              <w:t xml:space="preserve">Besondere </w:t>
            </w:r>
            <w:r w:rsidR="00BB5433" w:rsidRPr="00BB5433">
              <w:rPr>
                <w:b/>
              </w:rPr>
              <w:t>Kategorien</w:t>
            </w:r>
            <w:r w:rsidR="000C1928">
              <w:rPr>
                <w:rStyle w:val="Funotenzeichen"/>
                <w:b/>
              </w:rPr>
              <w:footnoteReference w:id="10"/>
            </w:r>
            <w:r w:rsidR="000C1928">
              <w:rPr>
                <w:b/>
              </w:rPr>
              <w:t xml:space="preserve"> </w:t>
            </w:r>
            <w:r w:rsidR="00BB5433" w:rsidRPr="00BB5433">
              <w:rPr>
                <w:b/>
              </w:rPr>
              <w:t>personenbezogener Daten?</w:t>
            </w:r>
          </w:p>
        </w:tc>
      </w:tr>
      <w:tr w:rsidR="00BB5433" w:rsidTr="00BB5433">
        <w:trPr>
          <w:trHeight w:val="799"/>
        </w:trPr>
        <w:tc>
          <w:tcPr>
            <w:tcW w:w="3070" w:type="dxa"/>
          </w:tcPr>
          <w:p w:rsidR="00BB5433" w:rsidRDefault="007E4CF2" w:rsidP="009C7258">
            <w:sdt>
              <w:sdtPr>
                <w:rPr>
                  <w:rFonts w:ascii="TheSansOffice" w:eastAsia="TheSansOffice" w:hAnsi="TheSansOffice" w:cs="Times New Roman"/>
                  <w:color w:val="000000" w:themeColor="text1"/>
                  <w:sz w:val="15"/>
                  <w:lang w:eastAsia="en-US"/>
                </w:rPr>
                <w:id w:val="840739922"/>
                <w:text w:multiLine="1"/>
              </w:sdtPr>
              <w:sdtEndPr/>
              <w:sdtContent>
                <w:r w:rsidR="009C7258" w:rsidRPr="009C7258">
                  <w:rPr>
                    <w:rFonts w:ascii="TheSansOffice" w:eastAsia="TheSansOffice" w:hAnsi="TheSansOffice" w:cs="Times New Roman"/>
                    <w:color w:val="000000" w:themeColor="text1"/>
                    <w:sz w:val="15"/>
                    <w:lang w:eastAsia="en-US"/>
                  </w:rPr>
                  <w:t>Leiter/innen von Schulen</w:t>
                </w:r>
                <w:r w:rsidR="009C7258">
                  <w:rPr>
                    <w:rFonts w:ascii="TheSansOffice" w:eastAsia="TheSansOffice" w:hAnsi="TheSansOffice" w:cs="Times New Roman"/>
                    <w:color w:val="000000" w:themeColor="text1"/>
                    <w:sz w:val="15"/>
                    <w:lang w:eastAsia="en-US"/>
                  </w:rPr>
                  <w:br/>
                </w:r>
                <w:r w:rsidR="009C7258" w:rsidRPr="009C7258">
                  <w:rPr>
                    <w:rFonts w:ascii="TheSansOffice" w:eastAsia="TheSansOffice" w:hAnsi="TheSansOffice" w:cs="Times New Roman"/>
                    <w:color w:val="000000" w:themeColor="text1"/>
                    <w:sz w:val="15"/>
                    <w:lang w:eastAsia="en-US"/>
                  </w:rPr>
                  <w:t>Leitungsteams an Schulen</w:t>
                </w:r>
              </w:sdtContent>
            </w:sdt>
          </w:p>
        </w:tc>
        <w:tc>
          <w:tcPr>
            <w:tcW w:w="3071" w:type="dxa"/>
          </w:tcPr>
          <w:p w:rsidR="00BB5433" w:rsidRDefault="007E4CF2" w:rsidP="009C7258">
            <w:sdt>
              <w:sdtPr>
                <w:rPr>
                  <w:rFonts w:ascii="TheSansOffice" w:eastAsia="TheSansOffice" w:hAnsi="TheSansOffice" w:cs="Times New Roman"/>
                  <w:color w:val="000000" w:themeColor="text1"/>
                  <w:spacing w:val="-2"/>
                  <w:sz w:val="15"/>
                  <w:lang w:eastAsia="en-US"/>
                </w:rPr>
                <w:id w:val="389696788"/>
                <w:text w:multiLine="1"/>
              </w:sdtPr>
              <w:sdtEndPr/>
              <w:sdtContent>
                <w:r w:rsidR="009C7258" w:rsidRPr="009C7258">
                  <w:rPr>
                    <w:rFonts w:ascii="TheSansOffice" w:eastAsia="TheSansOffice" w:hAnsi="TheSansOffice" w:cs="Times New Roman"/>
                    <w:color w:val="000000" w:themeColor="text1"/>
                    <w:spacing w:val="-2"/>
                    <w:sz w:val="15"/>
                    <w:lang w:eastAsia="en-US"/>
                  </w:rPr>
                  <w:t>Adressdaten</w:t>
                </w:r>
                <w:r w:rsidR="009C7258">
                  <w:rPr>
                    <w:rFonts w:ascii="TheSansOffice" w:eastAsia="TheSansOffice" w:hAnsi="TheSansOffice" w:cs="Times New Roman"/>
                    <w:color w:val="000000" w:themeColor="text1"/>
                    <w:spacing w:val="-2"/>
                    <w:sz w:val="15"/>
                    <w:lang w:eastAsia="en-US"/>
                  </w:rPr>
                  <w:br/>
                </w:r>
                <w:r w:rsidR="009C7258" w:rsidRPr="009C7258">
                  <w:rPr>
                    <w:rFonts w:ascii="TheSansOffice" w:eastAsia="TheSansOffice" w:hAnsi="TheSansOffice" w:cs="Times New Roman"/>
                    <w:color w:val="000000" w:themeColor="text1"/>
                    <w:spacing w:val="-2"/>
                    <w:sz w:val="15"/>
                    <w:lang w:eastAsia="en-US"/>
                  </w:rPr>
                  <w:t>Daten zur Erläuterung des Coaching-anliegens, Verlauf des Coching-Prozesse</w:t>
                </w:r>
              </w:sdtContent>
            </w:sdt>
          </w:p>
        </w:tc>
        <w:tc>
          <w:tcPr>
            <w:tcW w:w="3071" w:type="dxa"/>
          </w:tcPr>
          <w:p w:rsidR="00BB5433" w:rsidRDefault="007E4CF2" w:rsidP="00BB5433">
            <w:pPr>
              <w:tabs>
                <w:tab w:val="left" w:pos="735"/>
              </w:tabs>
            </w:pPr>
            <w:sdt>
              <w:sdtPr>
                <w:id w:val="-1446851642"/>
                <w14:checkbox>
                  <w14:checked w14:val="1"/>
                  <w14:checkedState w14:val="2612" w14:font="MS Gothic"/>
                  <w14:uncheckedState w14:val="2610" w14:font="MS Gothic"/>
                </w14:checkbox>
              </w:sdtPr>
              <w:sdtEndPr/>
              <w:sdtContent>
                <w:r w:rsidR="009C7258">
                  <w:rPr>
                    <w:rFonts w:ascii="MS Gothic" w:eastAsia="MS Gothic" w:hAnsi="MS Gothic" w:hint="eastAsia"/>
                  </w:rPr>
                  <w:t>☒</w:t>
                </w:r>
              </w:sdtContent>
            </w:sdt>
            <w:r w:rsidR="00BB5433">
              <w:t>nein</w:t>
            </w:r>
          </w:p>
          <w:p w:rsidR="00BB5433" w:rsidRDefault="007E4CF2" w:rsidP="00BB5433">
            <w:pPr>
              <w:tabs>
                <w:tab w:val="left" w:pos="735"/>
              </w:tabs>
            </w:pPr>
            <w:sdt>
              <w:sdtPr>
                <w:id w:val="1681163910"/>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pPr>
            <w:sdt>
              <w:sdtPr>
                <w:id w:val="-1445922015"/>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rPr>
                  <w:color w:val="000000" w:themeColor="text1"/>
                </w:rPr>
                <w:id w:val="-1095472855"/>
                <w:text w:multiLine="1"/>
              </w:sdtPr>
              <w:sdtEndPr/>
              <w:sdtContent>
                <w:r w:rsidR="009C7258" w:rsidRPr="009C7258">
                  <w:rPr>
                    <w:color w:val="000000" w:themeColor="text1"/>
                  </w:rPr>
                  <w:t>Coaches im Unterstützungsangebot „Schulleitungscoaching</w:t>
                </w:r>
                <w:r w:rsidR="00196CB0">
                  <w:rPr>
                    <w:color w:val="000000" w:themeColor="text1"/>
                  </w:rPr>
                  <w:t>“</w:t>
                </w:r>
              </w:sdtContent>
            </w:sdt>
          </w:p>
        </w:tc>
        <w:tc>
          <w:tcPr>
            <w:tcW w:w="3071" w:type="dxa"/>
          </w:tcPr>
          <w:p w:rsidR="00BB5433" w:rsidRDefault="007E4CF2" w:rsidP="009C7258">
            <w:sdt>
              <w:sdtPr>
                <w:rPr>
                  <w:color w:val="000000" w:themeColor="text1"/>
                </w:rPr>
                <w:id w:val="-76599952"/>
                <w:text w:multiLine="1"/>
              </w:sdtPr>
              <w:sdtEndPr/>
              <w:sdtContent>
                <w:r w:rsidR="009C7258" w:rsidRPr="009C7258">
                  <w:rPr>
                    <w:color w:val="000000" w:themeColor="text1"/>
                  </w:rPr>
                  <w:t>Adressdaten, dienstlich und privat,</w:t>
                </w:r>
                <w:r w:rsidR="009C7258">
                  <w:rPr>
                    <w:color w:val="000000" w:themeColor="text1"/>
                  </w:rPr>
                  <w:br/>
                </w:r>
                <w:r w:rsidR="009C7258" w:rsidRPr="009C7258">
                  <w:rPr>
                    <w:color w:val="000000" w:themeColor="text1"/>
                  </w:rPr>
                  <w:t>Verlauf des zugeteilten Coching-Prozesses</w:t>
                </w:r>
              </w:sdtContent>
            </w:sdt>
          </w:p>
        </w:tc>
        <w:tc>
          <w:tcPr>
            <w:tcW w:w="3071" w:type="dxa"/>
          </w:tcPr>
          <w:p w:rsidR="00BB5433" w:rsidRDefault="007E4CF2" w:rsidP="00BB5433">
            <w:pPr>
              <w:tabs>
                <w:tab w:val="left" w:pos="735"/>
              </w:tabs>
            </w:pPr>
            <w:sdt>
              <w:sdtPr>
                <w:id w:val="1348682918"/>
                <w14:checkbox>
                  <w14:checked w14:val="1"/>
                  <w14:checkedState w14:val="2612" w14:font="MS Gothic"/>
                  <w14:uncheckedState w14:val="2610" w14:font="MS Gothic"/>
                </w14:checkbox>
              </w:sdtPr>
              <w:sdtEndPr/>
              <w:sdtContent>
                <w:r w:rsidR="009C7258">
                  <w:rPr>
                    <w:rFonts w:ascii="MS Gothic" w:eastAsia="MS Gothic" w:hAnsi="MS Gothic" w:hint="eastAsia"/>
                  </w:rPr>
                  <w:t>☒</w:t>
                </w:r>
              </w:sdtContent>
            </w:sdt>
            <w:r w:rsidR="00BB5433">
              <w:t>nein</w:t>
            </w:r>
          </w:p>
          <w:p w:rsidR="00BB5433" w:rsidRDefault="007E4CF2" w:rsidP="00BB5433">
            <w:pPr>
              <w:tabs>
                <w:tab w:val="left" w:pos="735"/>
              </w:tabs>
            </w:pPr>
            <w:sdt>
              <w:sdtPr>
                <w:id w:val="-543835742"/>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rPr>
                <w:rFonts w:ascii="MS Gothic" w:eastAsia="MS Gothic" w:hAnsi="MS Gothic"/>
              </w:rPr>
            </w:pPr>
            <w:sdt>
              <w:sdtPr>
                <w:id w:val="-596789252"/>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id w:val="289027331"/>
                <w:text w:multiLine="1"/>
              </w:sdtPr>
              <w:sdtEndPr/>
              <w:sdtContent>
                <w:r w:rsidR="00940ED3">
                  <w:t>&lt; Hier einfügen &gt;</w:t>
                </w:r>
              </w:sdtContent>
            </w:sdt>
          </w:p>
        </w:tc>
        <w:tc>
          <w:tcPr>
            <w:tcW w:w="3071" w:type="dxa"/>
          </w:tcPr>
          <w:p w:rsidR="00BB5433" w:rsidRDefault="007E4CF2" w:rsidP="00241DE7">
            <w:sdt>
              <w:sdtPr>
                <w:id w:val="-562485735"/>
                <w:text w:multiLine="1"/>
              </w:sdtPr>
              <w:sdtEndPr/>
              <w:sdtContent>
                <w:r w:rsidR="00940ED3">
                  <w:t>&lt; Hier einfügen &gt;</w:t>
                </w:r>
              </w:sdtContent>
            </w:sdt>
          </w:p>
        </w:tc>
        <w:tc>
          <w:tcPr>
            <w:tcW w:w="3071" w:type="dxa"/>
          </w:tcPr>
          <w:p w:rsidR="00BB5433" w:rsidRDefault="007E4CF2" w:rsidP="00BB5433">
            <w:pPr>
              <w:tabs>
                <w:tab w:val="left" w:pos="735"/>
              </w:tabs>
            </w:pPr>
            <w:sdt>
              <w:sdtPr>
                <w:id w:val="2061746002"/>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nein</w:t>
            </w:r>
          </w:p>
          <w:p w:rsidR="00BB5433" w:rsidRDefault="007E4CF2" w:rsidP="00BB5433">
            <w:pPr>
              <w:tabs>
                <w:tab w:val="left" w:pos="735"/>
              </w:tabs>
            </w:pPr>
            <w:sdt>
              <w:sdtPr>
                <w:id w:val="71784844"/>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rPr>
                <w:rFonts w:ascii="MS Gothic" w:eastAsia="MS Gothic" w:hAnsi="MS Gothic"/>
              </w:rPr>
            </w:pPr>
            <w:sdt>
              <w:sdtPr>
                <w:id w:val="-1327049894"/>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id w:val="-475537615"/>
                <w:text w:multiLine="1"/>
              </w:sdtPr>
              <w:sdtEndPr/>
              <w:sdtContent>
                <w:r w:rsidR="00940ED3">
                  <w:t>&lt; Hier einfügen &gt;</w:t>
                </w:r>
              </w:sdtContent>
            </w:sdt>
          </w:p>
        </w:tc>
        <w:tc>
          <w:tcPr>
            <w:tcW w:w="3071" w:type="dxa"/>
          </w:tcPr>
          <w:p w:rsidR="00BB5433" w:rsidRDefault="007E4CF2" w:rsidP="00241DE7">
            <w:sdt>
              <w:sdtPr>
                <w:id w:val="978182838"/>
                <w:text w:multiLine="1"/>
              </w:sdtPr>
              <w:sdtEndPr/>
              <w:sdtContent>
                <w:r w:rsidR="00940ED3">
                  <w:t>&lt; Hier einfügen &gt;</w:t>
                </w:r>
              </w:sdtContent>
            </w:sdt>
          </w:p>
        </w:tc>
        <w:tc>
          <w:tcPr>
            <w:tcW w:w="3071" w:type="dxa"/>
          </w:tcPr>
          <w:p w:rsidR="00BB5433" w:rsidRDefault="007E4CF2" w:rsidP="00BB5433">
            <w:pPr>
              <w:tabs>
                <w:tab w:val="left" w:pos="735"/>
              </w:tabs>
            </w:pPr>
            <w:sdt>
              <w:sdtPr>
                <w:id w:val="-2079208621"/>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nein</w:t>
            </w:r>
          </w:p>
          <w:p w:rsidR="00BB5433" w:rsidRDefault="007E4CF2" w:rsidP="00BB5433">
            <w:pPr>
              <w:tabs>
                <w:tab w:val="left" w:pos="735"/>
              </w:tabs>
            </w:pPr>
            <w:sdt>
              <w:sdtPr>
                <w:id w:val="-1641797716"/>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rPr>
                <w:rFonts w:ascii="MS Gothic" w:eastAsia="MS Gothic" w:hAnsi="MS Gothic"/>
              </w:rPr>
            </w:pPr>
            <w:sdt>
              <w:sdtPr>
                <w:id w:val="-1406138611"/>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id w:val="1584718771"/>
                <w:text w:multiLine="1"/>
              </w:sdtPr>
              <w:sdtEndPr/>
              <w:sdtContent>
                <w:r w:rsidR="00940ED3">
                  <w:t>&lt; Hier einfügen &gt;</w:t>
                </w:r>
              </w:sdtContent>
            </w:sdt>
          </w:p>
        </w:tc>
        <w:tc>
          <w:tcPr>
            <w:tcW w:w="3071" w:type="dxa"/>
          </w:tcPr>
          <w:p w:rsidR="00BB5433" w:rsidRDefault="007E4CF2" w:rsidP="00241DE7">
            <w:sdt>
              <w:sdtPr>
                <w:id w:val="-789125625"/>
                <w:text w:multiLine="1"/>
              </w:sdtPr>
              <w:sdtEndPr/>
              <w:sdtContent>
                <w:r w:rsidR="00940ED3">
                  <w:t>&lt; Hier einfügen &gt;</w:t>
                </w:r>
              </w:sdtContent>
            </w:sdt>
          </w:p>
        </w:tc>
        <w:tc>
          <w:tcPr>
            <w:tcW w:w="3071" w:type="dxa"/>
          </w:tcPr>
          <w:p w:rsidR="00BB5433" w:rsidRDefault="007E4CF2" w:rsidP="00BB5433">
            <w:pPr>
              <w:tabs>
                <w:tab w:val="left" w:pos="735"/>
              </w:tabs>
            </w:pPr>
            <w:sdt>
              <w:sdtPr>
                <w:id w:val="-1249880878"/>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nein</w:t>
            </w:r>
          </w:p>
          <w:p w:rsidR="00BB5433" w:rsidRDefault="007E4CF2" w:rsidP="00BB5433">
            <w:pPr>
              <w:tabs>
                <w:tab w:val="left" w:pos="735"/>
              </w:tabs>
            </w:pPr>
            <w:sdt>
              <w:sdtPr>
                <w:id w:val="1402328010"/>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rPr>
                <w:rFonts w:ascii="MS Gothic" w:eastAsia="MS Gothic" w:hAnsi="MS Gothic"/>
              </w:rPr>
            </w:pPr>
            <w:sdt>
              <w:sdtPr>
                <w:id w:val="1311363777"/>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id w:val="-1644192568"/>
                <w:text w:multiLine="1"/>
              </w:sdtPr>
              <w:sdtEndPr/>
              <w:sdtContent>
                <w:r w:rsidR="00940ED3">
                  <w:t>&lt; Hier einfügen &gt;</w:t>
                </w:r>
              </w:sdtContent>
            </w:sdt>
          </w:p>
        </w:tc>
        <w:tc>
          <w:tcPr>
            <w:tcW w:w="3071" w:type="dxa"/>
          </w:tcPr>
          <w:p w:rsidR="00BB5433" w:rsidRDefault="007E4CF2" w:rsidP="00241DE7">
            <w:sdt>
              <w:sdtPr>
                <w:id w:val="319084361"/>
                <w:text w:multiLine="1"/>
              </w:sdtPr>
              <w:sdtEndPr/>
              <w:sdtContent>
                <w:r w:rsidR="00940ED3">
                  <w:t>&lt; Hier einfügen &gt;</w:t>
                </w:r>
              </w:sdtContent>
            </w:sdt>
          </w:p>
        </w:tc>
        <w:tc>
          <w:tcPr>
            <w:tcW w:w="3071" w:type="dxa"/>
          </w:tcPr>
          <w:p w:rsidR="00BB5433" w:rsidRDefault="007E4CF2" w:rsidP="00BB5433">
            <w:pPr>
              <w:tabs>
                <w:tab w:val="left" w:pos="735"/>
              </w:tabs>
            </w:pPr>
            <w:sdt>
              <w:sdtPr>
                <w:id w:val="1050266241"/>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nein</w:t>
            </w:r>
          </w:p>
          <w:p w:rsidR="00BB5433" w:rsidRDefault="007E4CF2" w:rsidP="00BB5433">
            <w:pPr>
              <w:tabs>
                <w:tab w:val="left" w:pos="735"/>
              </w:tabs>
            </w:pPr>
            <w:sdt>
              <w:sdtPr>
                <w:id w:val="600535950"/>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rPr>
                <w:rFonts w:ascii="MS Gothic" w:eastAsia="MS Gothic" w:hAnsi="MS Gothic"/>
              </w:rPr>
            </w:pPr>
            <w:sdt>
              <w:sdtPr>
                <w:id w:val="1766196876"/>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id w:val="507802685"/>
                <w:text w:multiLine="1"/>
              </w:sdtPr>
              <w:sdtEndPr/>
              <w:sdtContent>
                <w:r w:rsidR="00940ED3">
                  <w:t>&lt; Hier einfügen &gt;</w:t>
                </w:r>
              </w:sdtContent>
            </w:sdt>
          </w:p>
        </w:tc>
        <w:tc>
          <w:tcPr>
            <w:tcW w:w="3071" w:type="dxa"/>
          </w:tcPr>
          <w:p w:rsidR="00BB5433" w:rsidRDefault="007E4CF2" w:rsidP="00241DE7">
            <w:sdt>
              <w:sdtPr>
                <w:id w:val="-421729625"/>
                <w:text w:multiLine="1"/>
              </w:sdtPr>
              <w:sdtEndPr/>
              <w:sdtContent>
                <w:r w:rsidR="00940ED3">
                  <w:t>&lt; Hier einfügen &gt;</w:t>
                </w:r>
              </w:sdtContent>
            </w:sdt>
          </w:p>
        </w:tc>
        <w:tc>
          <w:tcPr>
            <w:tcW w:w="3071" w:type="dxa"/>
          </w:tcPr>
          <w:p w:rsidR="00BB5433" w:rsidRDefault="007E4CF2" w:rsidP="00BB5433">
            <w:pPr>
              <w:tabs>
                <w:tab w:val="left" w:pos="735"/>
              </w:tabs>
            </w:pPr>
            <w:sdt>
              <w:sdtPr>
                <w:id w:val="1616870905"/>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nein</w:t>
            </w:r>
          </w:p>
          <w:p w:rsidR="00BB5433" w:rsidRDefault="007E4CF2" w:rsidP="00BB5433">
            <w:pPr>
              <w:tabs>
                <w:tab w:val="left" w:pos="735"/>
              </w:tabs>
            </w:pPr>
            <w:sdt>
              <w:sdtPr>
                <w:id w:val="337046979"/>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B5433">
            <w:pPr>
              <w:tabs>
                <w:tab w:val="left" w:pos="735"/>
              </w:tabs>
              <w:rPr>
                <w:rFonts w:ascii="MS Gothic" w:eastAsia="MS Gothic" w:hAnsi="MS Gothic"/>
              </w:rPr>
            </w:pPr>
            <w:sdt>
              <w:sdtPr>
                <w:id w:val="-785889781"/>
                <w:text w:multiLine="1"/>
              </w:sdtPr>
              <w:sdtEndPr/>
              <w:sdtContent>
                <w:r w:rsidR="00BB5433">
                  <w:t>&lt; Bitte beschreiben &gt;</w:t>
                </w:r>
              </w:sdtContent>
            </w:sdt>
          </w:p>
        </w:tc>
      </w:tr>
      <w:tr w:rsidR="00BB5433" w:rsidTr="00BB5433">
        <w:trPr>
          <w:trHeight w:val="799"/>
        </w:trPr>
        <w:tc>
          <w:tcPr>
            <w:tcW w:w="3070" w:type="dxa"/>
          </w:tcPr>
          <w:p w:rsidR="00BB5433" w:rsidRDefault="007E4CF2" w:rsidP="00241DE7">
            <w:sdt>
              <w:sdtPr>
                <w:id w:val="1047566530"/>
                <w:text w:multiLine="1"/>
              </w:sdtPr>
              <w:sdtEndPr/>
              <w:sdtContent>
                <w:r w:rsidR="00940ED3">
                  <w:t>&lt; Hier einfügen &gt;</w:t>
                </w:r>
              </w:sdtContent>
            </w:sdt>
          </w:p>
        </w:tc>
        <w:tc>
          <w:tcPr>
            <w:tcW w:w="3071" w:type="dxa"/>
          </w:tcPr>
          <w:p w:rsidR="00BB5433" w:rsidRDefault="007E4CF2" w:rsidP="00241DE7">
            <w:sdt>
              <w:sdtPr>
                <w:id w:val="-1507668339"/>
                <w:text w:multiLine="1"/>
              </w:sdtPr>
              <w:sdtEndPr/>
              <w:sdtContent>
                <w:r w:rsidR="00940ED3">
                  <w:t>&lt; Hier einfügen &gt;</w:t>
                </w:r>
              </w:sdtContent>
            </w:sdt>
          </w:p>
        </w:tc>
        <w:tc>
          <w:tcPr>
            <w:tcW w:w="3071" w:type="dxa"/>
          </w:tcPr>
          <w:p w:rsidR="00BB5433" w:rsidRDefault="007E4CF2" w:rsidP="00BB5433">
            <w:pPr>
              <w:tabs>
                <w:tab w:val="left" w:pos="735"/>
              </w:tabs>
            </w:pPr>
            <w:sdt>
              <w:sdtPr>
                <w:id w:val="-2145951628"/>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nein</w:t>
            </w:r>
          </w:p>
          <w:p w:rsidR="00BB5433" w:rsidRDefault="007E4CF2" w:rsidP="00BB5433">
            <w:pPr>
              <w:tabs>
                <w:tab w:val="left" w:pos="735"/>
              </w:tabs>
            </w:pPr>
            <w:sdt>
              <w:sdtPr>
                <w:id w:val="-1521238092"/>
                <w14:checkbox>
                  <w14:checked w14:val="0"/>
                  <w14:checkedState w14:val="2612" w14:font="MS Gothic"/>
                  <w14:uncheckedState w14:val="2610" w14:font="MS Gothic"/>
                </w14:checkbox>
              </w:sdtPr>
              <w:sdtEndPr/>
              <w:sdtContent>
                <w:r w:rsidR="00BB5433">
                  <w:rPr>
                    <w:rFonts w:ascii="MS Gothic" w:eastAsia="MS Gothic" w:hAnsi="MS Gothic" w:hint="eastAsia"/>
                  </w:rPr>
                  <w:t>☐</w:t>
                </w:r>
              </w:sdtContent>
            </w:sdt>
            <w:r w:rsidR="00BB5433">
              <w:t>ja, und zwar:</w:t>
            </w:r>
          </w:p>
          <w:p w:rsidR="00BB5433" w:rsidRDefault="007E4CF2" w:rsidP="00B7031C">
            <w:pPr>
              <w:tabs>
                <w:tab w:val="left" w:pos="735"/>
                <w:tab w:val="right" w:pos="2855"/>
              </w:tabs>
              <w:rPr>
                <w:rFonts w:ascii="MS Gothic" w:eastAsia="MS Gothic" w:hAnsi="MS Gothic"/>
              </w:rPr>
            </w:pPr>
            <w:sdt>
              <w:sdtPr>
                <w:id w:val="-1229834482"/>
                <w:text w:multiLine="1"/>
              </w:sdtPr>
              <w:sdtEndPr/>
              <w:sdtContent>
                <w:r w:rsidR="00BB5433">
                  <w:t>&lt; Bitte beschreiben &gt;</w:t>
                </w:r>
              </w:sdtContent>
            </w:sdt>
            <w:r w:rsidR="00B7031C">
              <w:tab/>
            </w:r>
          </w:p>
        </w:tc>
      </w:tr>
      <w:tr w:rsidR="00B7031C" w:rsidTr="00BB5433">
        <w:trPr>
          <w:trHeight w:val="799"/>
        </w:trPr>
        <w:tc>
          <w:tcPr>
            <w:tcW w:w="3070" w:type="dxa"/>
          </w:tcPr>
          <w:p w:rsidR="00B7031C" w:rsidRDefault="007E4CF2" w:rsidP="00241DE7">
            <w:sdt>
              <w:sdtPr>
                <w:id w:val="157120771"/>
                <w:text w:multiLine="1"/>
              </w:sdtPr>
              <w:sdtEndPr/>
              <w:sdtContent>
                <w:r w:rsidR="00940ED3">
                  <w:t>&lt; Hier einfügen &gt;</w:t>
                </w:r>
              </w:sdtContent>
            </w:sdt>
          </w:p>
        </w:tc>
        <w:tc>
          <w:tcPr>
            <w:tcW w:w="3071" w:type="dxa"/>
          </w:tcPr>
          <w:p w:rsidR="00B7031C" w:rsidRDefault="007E4CF2" w:rsidP="00241DE7">
            <w:sdt>
              <w:sdtPr>
                <w:id w:val="-448473347"/>
                <w:text w:multiLine="1"/>
              </w:sdtPr>
              <w:sdtEndPr/>
              <w:sdtContent>
                <w:r w:rsidR="00940ED3">
                  <w:t>&lt; Hier einfügen &gt;</w:t>
                </w:r>
              </w:sdtContent>
            </w:sdt>
          </w:p>
        </w:tc>
        <w:tc>
          <w:tcPr>
            <w:tcW w:w="3071" w:type="dxa"/>
          </w:tcPr>
          <w:p w:rsidR="00B7031C" w:rsidRDefault="007E4CF2" w:rsidP="00B7031C">
            <w:pPr>
              <w:tabs>
                <w:tab w:val="left" w:pos="735"/>
              </w:tabs>
            </w:pPr>
            <w:sdt>
              <w:sdtPr>
                <w:id w:val="-687667183"/>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952248759"/>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und zwar:</w:t>
            </w:r>
          </w:p>
          <w:p w:rsidR="00B7031C" w:rsidRDefault="007E4CF2" w:rsidP="00B7031C">
            <w:pPr>
              <w:tabs>
                <w:tab w:val="left" w:pos="735"/>
              </w:tabs>
              <w:rPr>
                <w:rFonts w:ascii="MS Gothic" w:eastAsia="MS Gothic" w:hAnsi="MS Gothic"/>
              </w:rPr>
            </w:pPr>
            <w:sdt>
              <w:sdtPr>
                <w:id w:val="178321799"/>
                <w:text w:multiLine="1"/>
              </w:sdtPr>
              <w:sdtEndPr/>
              <w:sdtContent>
                <w:r w:rsidR="00B7031C">
                  <w:t>&lt; Bitte beschreiben &gt;</w:t>
                </w:r>
              </w:sdtContent>
            </w:sdt>
          </w:p>
        </w:tc>
      </w:tr>
      <w:tr w:rsidR="00B7031C" w:rsidTr="00BB5433">
        <w:trPr>
          <w:trHeight w:val="799"/>
        </w:trPr>
        <w:tc>
          <w:tcPr>
            <w:tcW w:w="3070" w:type="dxa"/>
          </w:tcPr>
          <w:p w:rsidR="00B7031C" w:rsidRDefault="007E4CF2" w:rsidP="00241DE7">
            <w:sdt>
              <w:sdtPr>
                <w:id w:val="537627485"/>
                <w:text w:multiLine="1"/>
              </w:sdtPr>
              <w:sdtEndPr/>
              <w:sdtContent>
                <w:r w:rsidR="00940ED3">
                  <w:t>&lt; Hier einfügen &gt;</w:t>
                </w:r>
              </w:sdtContent>
            </w:sdt>
          </w:p>
        </w:tc>
        <w:tc>
          <w:tcPr>
            <w:tcW w:w="3071" w:type="dxa"/>
          </w:tcPr>
          <w:p w:rsidR="00B7031C" w:rsidRDefault="007E4CF2" w:rsidP="00241DE7">
            <w:sdt>
              <w:sdtPr>
                <w:id w:val="-1457789744"/>
                <w:text w:multiLine="1"/>
              </w:sdtPr>
              <w:sdtEndPr/>
              <w:sdtContent>
                <w:r w:rsidR="00940ED3">
                  <w:t>&lt; Hier einfügen &gt;</w:t>
                </w:r>
              </w:sdtContent>
            </w:sdt>
          </w:p>
        </w:tc>
        <w:tc>
          <w:tcPr>
            <w:tcW w:w="3071" w:type="dxa"/>
          </w:tcPr>
          <w:p w:rsidR="00B7031C" w:rsidRDefault="007E4CF2" w:rsidP="00B7031C">
            <w:pPr>
              <w:tabs>
                <w:tab w:val="left" w:pos="735"/>
              </w:tabs>
            </w:pPr>
            <w:sdt>
              <w:sdtPr>
                <w:id w:val="-1677264937"/>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1925607278"/>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und zwar:</w:t>
            </w:r>
          </w:p>
          <w:p w:rsidR="00B7031C" w:rsidRDefault="007E4CF2" w:rsidP="00B7031C">
            <w:pPr>
              <w:tabs>
                <w:tab w:val="left" w:pos="735"/>
              </w:tabs>
              <w:rPr>
                <w:rFonts w:ascii="MS Gothic" w:eastAsia="MS Gothic" w:hAnsi="MS Gothic"/>
              </w:rPr>
            </w:pPr>
            <w:sdt>
              <w:sdtPr>
                <w:id w:val="865790579"/>
                <w:text w:multiLine="1"/>
              </w:sdtPr>
              <w:sdtEndPr/>
              <w:sdtContent>
                <w:r w:rsidR="00B7031C">
                  <w:t>&lt; Bitte beschreiben &gt;</w:t>
                </w:r>
              </w:sdtContent>
            </w:sdt>
          </w:p>
        </w:tc>
      </w:tr>
    </w:tbl>
    <w:p w:rsidR="00AD2128" w:rsidRDefault="00AD2128" w:rsidP="00AD2128"/>
    <w:p w:rsidR="00AD2128" w:rsidRDefault="00AD2128" w:rsidP="000C1928">
      <w:pPr>
        <w:pStyle w:val="berschrift1"/>
      </w:pPr>
      <w:r>
        <w:lastRenderedPageBreak/>
        <w:t> Regelfristen für die Löschung der personenbezogenen Daten</w:t>
      </w:r>
    </w:p>
    <w:p w:rsidR="00AD2128" w:rsidRDefault="00AD2128" w:rsidP="00AD2128"/>
    <w:p w:rsidR="00AD2128" w:rsidRPr="00667238" w:rsidRDefault="00AD2128" w:rsidP="00AD7432">
      <w:pPr>
        <w:ind w:left="432"/>
        <w:rPr>
          <w:b/>
        </w:rPr>
      </w:pPr>
      <w:r w:rsidRPr="00667238">
        <w:rPr>
          <w:b/>
        </w:rPr>
        <w:t xml:space="preserve">Existieren </w:t>
      </w:r>
      <w:r w:rsidRPr="00667238">
        <w:rPr>
          <w:b/>
          <w:u w:val="single"/>
        </w:rPr>
        <w:t>gesetzliche</w:t>
      </w:r>
      <w:r w:rsidRPr="00667238">
        <w:rPr>
          <w:b/>
        </w:rPr>
        <w:t xml:space="preserve"> Aufbewahrungsvorschriften oder sonstige </w:t>
      </w:r>
      <w:r w:rsidRPr="00667238">
        <w:rPr>
          <w:b/>
          <w:u w:val="single"/>
        </w:rPr>
        <w:t>einschlägige</w:t>
      </w:r>
      <w:r w:rsidRPr="00667238">
        <w:rPr>
          <w:b/>
        </w:rPr>
        <w:t xml:space="preserve"> </w:t>
      </w:r>
      <w:r w:rsidR="00D1707A" w:rsidRPr="00667238">
        <w:rPr>
          <w:b/>
        </w:rPr>
        <w:t xml:space="preserve">(d.h. vorgegebene) </w:t>
      </w:r>
      <w:r w:rsidR="000C1928">
        <w:rPr>
          <w:b/>
        </w:rPr>
        <w:t>Lösch</w:t>
      </w:r>
      <w:r w:rsidRPr="00667238">
        <w:rPr>
          <w:b/>
        </w:rPr>
        <w:t>fristen?</w:t>
      </w:r>
    </w:p>
    <w:p w:rsidR="00AD2128" w:rsidRDefault="00AD2128" w:rsidP="00AD7432">
      <w:pPr>
        <w:ind w:left="432"/>
      </w:pPr>
    </w:p>
    <w:p w:rsidR="00AD2128" w:rsidRDefault="007E4CF2" w:rsidP="00AD7432">
      <w:pPr>
        <w:tabs>
          <w:tab w:val="left" w:pos="993"/>
        </w:tabs>
        <w:ind w:left="708"/>
      </w:pPr>
      <w:sdt>
        <w:sdtPr>
          <w:id w:val="-1230381667"/>
          <w14:checkbox>
            <w14:checked w14:val="0"/>
            <w14:checkedState w14:val="2612" w14:font="MS Gothic"/>
            <w14:uncheckedState w14:val="2610" w14:font="MS Gothic"/>
          </w14:checkbox>
        </w:sdtPr>
        <w:sdtEndPr/>
        <w:sdtContent>
          <w:r w:rsidR="00AD7432">
            <w:rPr>
              <w:rFonts w:ascii="MS Gothic" w:eastAsia="MS Gothic" w:hAnsi="MS Gothic" w:hint="eastAsia"/>
            </w:rPr>
            <w:t>☐</w:t>
          </w:r>
        </w:sdtContent>
      </w:sdt>
      <w:r w:rsidR="00AD7432">
        <w:tab/>
      </w:r>
      <w:r w:rsidR="00AD2128">
        <w:t xml:space="preserve">Ja, </w:t>
      </w:r>
      <w:r w:rsidR="00AD7432">
        <w:t>und zwar folgende</w:t>
      </w:r>
      <w:r w:rsidR="00AD2128">
        <w:t>:</w:t>
      </w:r>
    </w:p>
    <w:p w:rsidR="00AD7432" w:rsidRDefault="007E4CF2" w:rsidP="00AD7432">
      <w:pPr>
        <w:tabs>
          <w:tab w:val="left" w:pos="993"/>
        </w:tabs>
        <w:ind w:left="993"/>
      </w:pPr>
      <w:sdt>
        <w:sdtPr>
          <w:id w:val="-1885466178"/>
          <w:text w:multiLine="1"/>
        </w:sdtPr>
        <w:sdtEndPr/>
        <w:sdtContent>
          <w:r w:rsidR="00AD7432">
            <w:t>&lt; Bitte hier beschreiben &gt;</w:t>
          </w:r>
        </w:sdtContent>
      </w:sdt>
    </w:p>
    <w:p w:rsidR="00AD2128" w:rsidRDefault="00AD2128" w:rsidP="00AD7432">
      <w:pPr>
        <w:ind w:left="708"/>
      </w:pPr>
    </w:p>
    <w:p w:rsidR="00AD7432" w:rsidRDefault="007E4CF2" w:rsidP="00AD7432">
      <w:pPr>
        <w:tabs>
          <w:tab w:val="left" w:pos="993"/>
        </w:tabs>
        <w:ind w:left="708"/>
      </w:pPr>
      <w:sdt>
        <w:sdtPr>
          <w:id w:val="1823996303"/>
          <w14:checkbox>
            <w14:checked w14:val="1"/>
            <w14:checkedState w14:val="2612" w14:font="MS Gothic"/>
            <w14:uncheckedState w14:val="2610" w14:font="MS Gothic"/>
          </w14:checkbox>
        </w:sdtPr>
        <w:sdtEndPr/>
        <w:sdtContent>
          <w:r w:rsidR="009C7258">
            <w:rPr>
              <w:rFonts w:ascii="MS Gothic" w:eastAsia="MS Gothic" w:hAnsi="MS Gothic" w:hint="eastAsia"/>
            </w:rPr>
            <w:t>☒</w:t>
          </w:r>
        </w:sdtContent>
      </w:sdt>
      <w:r w:rsidR="00AD7432">
        <w:tab/>
        <w:t>Nein</w:t>
      </w:r>
    </w:p>
    <w:p w:rsidR="00AD2128" w:rsidRDefault="00AD2128" w:rsidP="00AD7432">
      <w:pPr>
        <w:ind w:left="432"/>
      </w:pPr>
    </w:p>
    <w:p w:rsidR="00AD2128" w:rsidRPr="00667238" w:rsidRDefault="00AD7432" w:rsidP="00AD7432">
      <w:pPr>
        <w:ind w:left="432"/>
        <w:rPr>
          <w:b/>
        </w:rPr>
      </w:pPr>
      <w:r w:rsidRPr="00667238">
        <w:rPr>
          <w:b/>
        </w:rPr>
        <w:t>Werden</w:t>
      </w:r>
      <w:r w:rsidR="00AD2128" w:rsidRPr="00667238">
        <w:rPr>
          <w:b/>
        </w:rPr>
        <w:t xml:space="preserve"> die persone</w:t>
      </w:r>
      <w:r w:rsidRPr="00667238">
        <w:rPr>
          <w:b/>
        </w:rPr>
        <w:t xml:space="preserve">nbezogenen Daten </w:t>
      </w:r>
      <w:r w:rsidR="000C1928">
        <w:rPr>
          <w:b/>
        </w:rPr>
        <w:t xml:space="preserve">nach festgelegten Vorgaben </w:t>
      </w:r>
      <w:r w:rsidRPr="00667238">
        <w:rPr>
          <w:b/>
        </w:rPr>
        <w:t>wieder gelöscht?</w:t>
      </w:r>
    </w:p>
    <w:p w:rsidR="00AD7432" w:rsidRDefault="00AD7432" w:rsidP="00AD7432">
      <w:pPr>
        <w:ind w:left="432"/>
      </w:pPr>
    </w:p>
    <w:p w:rsidR="00AD7432" w:rsidRDefault="007E4CF2" w:rsidP="00AD7432">
      <w:pPr>
        <w:tabs>
          <w:tab w:val="left" w:pos="993"/>
        </w:tabs>
        <w:ind w:left="708"/>
      </w:pPr>
      <w:sdt>
        <w:sdtPr>
          <w:id w:val="1539467764"/>
          <w14:checkbox>
            <w14:checked w14:val="1"/>
            <w14:checkedState w14:val="2612" w14:font="MS Gothic"/>
            <w14:uncheckedState w14:val="2610" w14:font="MS Gothic"/>
          </w14:checkbox>
        </w:sdtPr>
        <w:sdtEndPr/>
        <w:sdtContent>
          <w:r w:rsidR="009C7258">
            <w:rPr>
              <w:rFonts w:ascii="MS Gothic" w:eastAsia="MS Gothic" w:hAnsi="MS Gothic" w:hint="eastAsia"/>
            </w:rPr>
            <w:t>☒</w:t>
          </w:r>
        </w:sdtContent>
      </w:sdt>
      <w:r w:rsidR="00AD7432">
        <w:tab/>
        <w:t>Ja, und zwar nach folgenden Regeln:</w:t>
      </w:r>
    </w:p>
    <w:p w:rsidR="00AD7432" w:rsidRDefault="007E4CF2" w:rsidP="00AD7432">
      <w:pPr>
        <w:tabs>
          <w:tab w:val="left" w:pos="993"/>
        </w:tabs>
        <w:ind w:left="993"/>
      </w:pPr>
      <w:sdt>
        <w:sdtPr>
          <w:id w:val="-58635196"/>
          <w:text w:multiLine="1"/>
        </w:sdtPr>
        <w:sdtEndPr/>
        <w:sdtContent>
          <w:r w:rsidR="009C7258">
            <w:t>Daten von Cochees nach Abschluss des Coachingprozesses</w:t>
          </w:r>
          <w:r w:rsidR="009C7258">
            <w:br/>
            <w:t>Daten der Coachingprozesse nach Abschluss des Coachingprozesse</w:t>
          </w:r>
          <w:r w:rsidR="009C7258">
            <w:br/>
            <w:t>Daten von Coaches nach Beendigung der Tätigkeit für die QUA-LiS</w:t>
          </w:r>
        </w:sdtContent>
      </w:sdt>
    </w:p>
    <w:p w:rsidR="00AD7432" w:rsidRDefault="00AD7432" w:rsidP="00AD7432">
      <w:pPr>
        <w:ind w:left="708"/>
      </w:pPr>
    </w:p>
    <w:p w:rsidR="00AD7432" w:rsidRDefault="007E4CF2" w:rsidP="00AD7432">
      <w:pPr>
        <w:tabs>
          <w:tab w:val="left" w:pos="993"/>
        </w:tabs>
        <w:ind w:left="708"/>
      </w:pPr>
      <w:sdt>
        <w:sdtPr>
          <w:id w:val="582343031"/>
          <w14:checkbox>
            <w14:checked w14:val="0"/>
            <w14:checkedState w14:val="2612" w14:font="MS Gothic"/>
            <w14:uncheckedState w14:val="2610" w14:font="MS Gothic"/>
          </w14:checkbox>
        </w:sdtPr>
        <w:sdtEndPr/>
        <w:sdtContent>
          <w:r w:rsidR="00AD7432">
            <w:rPr>
              <w:rFonts w:ascii="MS Gothic" w:eastAsia="MS Gothic" w:hAnsi="MS Gothic" w:hint="eastAsia"/>
            </w:rPr>
            <w:t>☐</w:t>
          </w:r>
        </w:sdtContent>
      </w:sdt>
      <w:r w:rsidR="00AD7432">
        <w:tab/>
        <w:t>Nein</w:t>
      </w:r>
    </w:p>
    <w:p w:rsidR="00E72FBC" w:rsidRDefault="00E72FBC">
      <w:pPr>
        <w:rPr>
          <w:rFonts w:asciiTheme="majorHAnsi" w:eastAsiaTheme="majorEastAsia" w:hAnsiTheme="majorHAnsi" w:cstheme="majorBidi"/>
          <w:b/>
          <w:bCs/>
          <w:color w:val="365F91" w:themeColor="accent1" w:themeShade="BF"/>
          <w:sz w:val="28"/>
          <w:szCs w:val="28"/>
        </w:rPr>
      </w:pPr>
      <w:r>
        <w:br w:type="page"/>
      </w:r>
    </w:p>
    <w:p w:rsidR="00AD2128" w:rsidRDefault="00AD2128" w:rsidP="00E72FBC">
      <w:pPr>
        <w:pStyle w:val="berschrift1"/>
      </w:pPr>
      <w:r>
        <w:lastRenderedPageBreak/>
        <w:t>Übermittlung personenbezogener Daten und Kategorien von Empfängern</w:t>
      </w:r>
    </w:p>
    <w:p w:rsidR="00B7031C" w:rsidRDefault="00B7031C" w:rsidP="00AD2128"/>
    <w:tbl>
      <w:tblPr>
        <w:tblStyle w:val="Tabellenraster"/>
        <w:tblW w:w="0" w:type="auto"/>
        <w:tblCellMar>
          <w:top w:w="113" w:type="dxa"/>
          <w:bottom w:w="113" w:type="dxa"/>
        </w:tblCellMar>
        <w:tblLook w:val="04A0" w:firstRow="1" w:lastRow="0" w:firstColumn="1" w:lastColumn="0" w:noHBand="0" w:noVBand="1"/>
      </w:tblPr>
      <w:tblGrid>
        <w:gridCol w:w="3070"/>
        <w:gridCol w:w="3071"/>
        <w:gridCol w:w="3071"/>
      </w:tblGrid>
      <w:tr w:rsidR="00B7031C" w:rsidTr="005E1301">
        <w:tc>
          <w:tcPr>
            <w:tcW w:w="3070" w:type="dxa"/>
          </w:tcPr>
          <w:p w:rsidR="00B7031C" w:rsidRPr="00BB5433" w:rsidRDefault="00B7031C" w:rsidP="00D21837">
            <w:pPr>
              <w:rPr>
                <w:b/>
              </w:rPr>
            </w:pPr>
            <w:r>
              <w:rPr>
                <w:b/>
              </w:rPr>
              <w:t>Betroffene Personengruppen</w:t>
            </w:r>
            <w:r w:rsidR="005E1301">
              <w:rPr>
                <w:rStyle w:val="Funotenzeichen"/>
                <w:b/>
              </w:rPr>
              <w:footnoteReference w:id="11"/>
            </w:r>
            <w:r w:rsidR="00D21837">
              <w:rPr>
                <w:b/>
              </w:rPr>
              <w:t xml:space="preserve">  </w:t>
            </w:r>
            <w:r w:rsidR="00D21837" w:rsidRPr="00D21837">
              <w:rPr>
                <w:b/>
                <w:color w:val="FF0000"/>
              </w:rPr>
              <w:t xml:space="preserve">und </w:t>
            </w:r>
            <w:r w:rsidR="00D21837">
              <w:rPr>
                <w:b/>
              </w:rPr>
              <w:t>Kategorien übermittelter personenbezogene Daten</w:t>
            </w:r>
            <w:r w:rsidR="00D21837">
              <w:rPr>
                <w:rStyle w:val="Funotenzeichen"/>
                <w:b/>
              </w:rPr>
              <w:footnoteReference w:id="12"/>
            </w:r>
          </w:p>
        </w:tc>
        <w:tc>
          <w:tcPr>
            <w:tcW w:w="3071" w:type="dxa"/>
          </w:tcPr>
          <w:p w:rsidR="00B7031C" w:rsidRPr="00BB5433" w:rsidRDefault="00B7031C" w:rsidP="005E1301">
            <w:pPr>
              <w:rPr>
                <w:b/>
              </w:rPr>
            </w:pPr>
            <w:r>
              <w:rPr>
                <w:b/>
              </w:rPr>
              <w:t>Empfängerkategorien</w:t>
            </w:r>
            <w:r w:rsidR="005E1301">
              <w:rPr>
                <w:rStyle w:val="Funotenzeichen"/>
                <w:b/>
              </w:rPr>
              <w:footnoteReference w:id="13"/>
            </w:r>
          </w:p>
        </w:tc>
        <w:tc>
          <w:tcPr>
            <w:tcW w:w="3071" w:type="dxa"/>
          </w:tcPr>
          <w:p w:rsidR="00B7031C" w:rsidRPr="00BB5433" w:rsidRDefault="00B7031C" w:rsidP="00B7031C">
            <w:pPr>
              <w:rPr>
                <w:b/>
              </w:rPr>
            </w:pPr>
            <w:r w:rsidRPr="00B7031C">
              <w:rPr>
                <w:b/>
              </w:rPr>
              <w:t xml:space="preserve">Übermittlung </w:t>
            </w:r>
            <w:r>
              <w:rPr>
                <w:b/>
              </w:rPr>
              <w:t>personenbezogener</w:t>
            </w:r>
            <w:r w:rsidRPr="00B7031C">
              <w:rPr>
                <w:b/>
              </w:rPr>
              <w:t xml:space="preserve"> Daten</w:t>
            </w:r>
            <w:r>
              <w:rPr>
                <w:b/>
              </w:rPr>
              <w:t xml:space="preserve"> in Land außerhalb der EU</w:t>
            </w:r>
            <w:r w:rsidRPr="00BB5433">
              <w:rPr>
                <w:b/>
              </w:rPr>
              <w:t>?</w:t>
            </w:r>
            <w:r>
              <w:rPr>
                <w:b/>
              </w:rPr>
              <w:t>*</w:t>
            </w:r>
          </w:p>
        </w:tc>
      </w:tr>
      <w:tr w:rsidR="00B7031C" w:rsidTr="005E1301">
        <w:trPr>
          <w:trHeight w:val="799"/>
        </w:trPr>
        <w:tc>
          <w:tcPr>
            <w:tcW w:w="3070" w:type="dxa"/>
          </w:tcPr>
          <w:p w:rsidR="00B7031C" w:rsidRDefault="007E4CF2" w:rsidP="00196CB0">
            <w:sdt>
              <w:sdtPr>
                <w:rPr>
                  <w:rFonts w:ascii="TheSansOffice" w:eastAsia="TheSansOffice" w:hAnsi="TheSansOffice" w:cs="Times New Roman"/>
                  <w:color w:val="000000" w:themeColor="text1"/>
                  <w:sz w:val="15"/>
                  <w:lang w:eastAsia="en-US"/>
                </w:rPr>
                <w:id w:val="-735014895"/>
                <w:text w:multiLine="1"/>
              </w:sdtPr>
              <w:sdtEndPr/>
              <w:sdtContent>
                <w:r w:rsidR="00196CB0" w:rsidRPr="00196CB0">
                  <w:rPr>
                    <w:rFonts w:ascii="TheSansOffice" w:eastAsia="TheSansOffice" w:hAnsi="TheSansOffice" w:cs="Times New Roman"/>
                    <w:color w:val="000000" w:themeColor="text1"/>
                    <w:sz w:val="15"/>
                    <w:lang w:eastAsia="en-US"/>
                  </w:rPr>
                  <w:t>Leiter/innen von Schulen</w:t>
                </w:r>
                <w:r w:rsidR="00196CB0">
                  <w:rPr>
                    <w:rFonts w:ascii="TheSansOffice" w:eastAsia="TheSansOffice" w:hAnsi="TheSansOffice" w:cs="Times New Roman"/>
                    <w:color w:val="000000" w:themeColor="text1"/>
                    <w:sz w:val="15"/>
                    <w:lang w:eastAsia="en-US"/>
                  </w:rPr>
                  <w:br/>
                </w:r>
                <w:r w:rsidR="00196CB0" w:rsidRPr="00196CB0">
                  <w:rPr>
                    <w:rFonts w:ascii="TheSansOffice" w:eastAsia="TheSansOffice" w:hAnsi="TheSansOffice" w:cs="Times New Roman"/>
                    <w:color w:val="000000" w:themeColor="text1"/>
                    <w:sz w:val="15"/>
                    <w:lang w:eastAsia="en-US"/>
                  </w:rPr>
                  <w:t>Leitungsteams an Schulen</w:t>
                </w:r>
              </w:sdtContent>
            </w:sdt>
          </w:p>
        </w:tc>
        <w:tc>
          <w:tcPr>
            <w:tcW w:w="3071" w:type="dxa"/>
          </w:tcPr>
          <w:p w:rsidR="00B7031C" w:rsidRDefault="007E4CF2" w:rsidP="00196CB0">
            <w:sdt>
              <w:sdtPr>
                <w:id w:val="806441395"/>
                <w:text w:multiLine="1"/>
              </w:sdtPr>
              <w:sdtEndPr/>
              <w:sdtContent>
                <w:r w:rsidR="00196CB0">
                  <w:t>Coachees, Mitarbeiter*nnen  der QUA-LiS vom AB 8.1</w:t>
                </w:r>
              </w:sdtContent>
            </w:sdt>
          </w:p>
        </w:tc>
        <w:tc>
          <w:tcPr>
            <w:tcW w:w="3071" w:type="dxa"/>
          </w:tcPr>
          <w:p w:rsidR="00B7031C" w:rsidRDefault="007E4CF2" w:rsidP="005E1301">
            <w:pPr>
              <w:tabs>
                <w:tab w:val="left" w:pos="735"/>
              </w:tabs>
            </w:pPr>
            <w:sdt>
              <w:sdtPr>
                <w:id w:val="1502923328"/>
                <w14:checkbox>
                  <w14:checked w14:val="1"/>
                  <w14:checkedState w14:val="2612" w14:font="MS Gothic"/>
                  <w14:uncheckedState w14:val="2610" w14:font="MS Gothic"/>
                </w14:checkbox>
              </w:sdtPr>
              <w:sdtEndPr/>
              <w:sdtContent>
                <w:r w:rsidR="00FE0548">
                  <w:rPr>
                    <w:rFonts w:ascii="MS Gothic" w:eastAsia="MS Gothic" w:hAnsi="MS Gothic" w:hint="eastAsia"/>
                  </w:rPr>
                  <w:t>☒</w:t>
                </w:r>
              </w:sdtContent>
            </w:sdt>
            <w:r w:rsidR="00B7031C">
              <w:t>nein</w:t>
            </w:r>
          </w:p>
          <w:p w:rsidR="00B7031C" w:rsidRDefault="007E4CF2" w:rsidP="005E1301">
            <w:pPr>
              <w:tabs>
                <w:tab w:val="left" w:pos="735"/>
              </w:tabs>
            </w:pPr>
            <w:sdt>
              <w:sdtPr>
                <w:id w:val="1592736894"/>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pPr>
            <w:sdt>
              <w:sdtPr>
                <w:id w:val="-197471233"/>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rPr>
                  <w:color w:val="000000" w:themeColor="text1"/>
                </w:rPr>
                <w:id w:val="780761941"/>
                <w:text w:multiLine="1"/>
              </w:sdtPr>
              <w:sdtEndPr/>
              <w:sdtContent>
                <w:r w:rsidR="00196CB0" w:rsidRPr="00196CB0">
                  <w:rPr>
                    <w:color w:val="000000" w:themeColor="text1"/>
                  </w:rPr>
                  <w:t>Coaches im Unterstützungsangebot „Schulleitungscoaching“</w:t>
                </w:r>
              </w:sdtContent>
            </w:sdt>
          </w:p>
        </w:tc>
        <w:tc>
          <w:tcPr>
            <w:tcW w:w="3071" w:type="dxa"/>
          </w:tcPr>
          <w:p w:rsidR="00B7031C" w:rsidRDefault="007E4CF2" w:rsidP="00241DE7">
            <w:sdt>
              <w:sdtPr>
                <w:id w:val="1540087477"/>
                <w:text w:multiLine="1"/>
              </w:sdtPr>
              <w:sdtEndPr/>
              <w:sdtContent>
                <w:r w:rsidR="00196CB0">
                  <w:t>Mitarbeiter*nnen der QUA-LiS vom AB 8.1</w:t>
                </w:r>
              </w:sdtContent>
            </w:sdt>
          </w:p>
        </w:tc>
        <w:tc>
          <w:tcPr>
            <w:tcW w:w="3071" w:type="dxa"/>
          </w:tcPr>
          <w:p w:rsidR="00B7031C" w:rsidRDefault="007E4CF2" w:rsidP="005E1301">
            <w:pPr>
              <w:tabs>
                <w:tab w:val="left" w:pos="735"/>
              </w:tabs>
            </w:pPr>
            <w:sdt>
              <w:sdtPr>
                <w:id w:val="1414195115"/>
                <w14:checkbox>
                  <w14:checked w14:val="1"/>
                  <w14:checkedState w14:val="2612" w14:font="MS Gothic"/>
                  <w14:uncheckedState w14:val="2610" w14:font="MS Gothic"/>
                </w14:checkbox>
              </w:sdtPr>
              <w:sdtEndPr/>
              <w:sdtContent>
                <w:r w:rsidR="00196CB0">
                  <w:rPr>
                    <w:rFonts w:ascii="MS Gothic" w:eastAsia="MS Gothic" w:hAnsi="MS Gothic" w:hint="eastAsia"/>
                  </w:rPr>
                  <w:t>☒</w:t>
                </w:r>
              </w:sdtContent>
            </w:sdt>
            <w:r w:rsidR="00B7031C">
              <w:t>nein</w:t>
            </w:r>
          </w:p>
          <w:p w:rsidR="00B7031C" w:rsidRDefault="007E4CF2" w:rsidP="00B7031C">
            <w:pPr>
              <w:tabs>
                <w:tab w:val="left" w:pos="735"/>
              </w:tabs>
            </w:pPr>
            <w:sdt>
              <w:sdtPr>
                <w:id w:val="1094138417"/>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732464173"/>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1081206579"/>
                <w:text w:multiLine="1"/>
              </w:sdtPr>
              <w:sdtEndPr/>
              <w:sdtContent>
                <w:r w:rsidR="00940ED3">
                  <w:t>&lt; Hier einfügen &gt;</w:t>
                </w:r>
              </w:sdtContent>
            </w:sdt>
          </w:p>
        </w:tc>
        <w:tc>
          <w:tcPr>
            <w:tcW w:w="3071" w:type="dxa"/>
          </w:tcPr>
          <w:p w:rsidR="00B7031C" w:rsidRDefault="007E4CF2" w:rsidP="00241DE7">
            <w:sdt>
              <w:sdtPr>
                <w:id w:val="385461445"/>
                <w:text w:multiLine="1"/>
              </w:sdtPr>
              <w:sdtEndPr/>
              <w:sdtContent>
                <w:r w:rsidR="00940ED3">
                  <w:t>&lt; Hier einfügen &gt;</w:t>
                </w:r>
              </w:sdtContent>
            </w:sdt>
          </w:p>
        </w:tc>
        <w:tc>
          <w:tcPr>
            <w:tcW w:w="3071" w:type="dxa"/>
          </w:tcPr>
          <w:p w:rsidR="00B7031C" w:rsidRDefault="007E4CF2" w:rsidP="005E1301">
            <w:pPr>
              <w:tabs>
                <w:tab w:val="left" w:pos="735"/>
              </w:tabs>
            </w:pPr>
            <w:sdt>
              <w:sdtPr>
                <w:id w:val="-1549760133"/>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54902792"/>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1449543788"/>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1040719286"/>
                <w:text w:multiLine="1"/>
              </w:sdtPr>
              <w:sdtEndPr/>
              <w:sdtContent>
                <w:r w:rsidR="00940ED3">
                  <w:t>&lt; Hier einfügen &gt;</w:t>
                </w:r>
              </w:sdtContent>
            </w:sdt>
          </w:p>
        </w:tc>
        <w:tc>
          <w:tcPr>
            <w:tcW w:w="3071" w:type="dxa"/>
          </w:tcPr>
          <w:p w:rsidR="00B7031C" w:rsidRDefault="007E4CF2" w:rsidP="00241DE7">
            <w:sdt>
              <w:sdtPr>
                <w:id w:val="-1512135215"/>
                <w:text w:multiLine="1"/>
              </w:sdtPr>
              <w:sdtEndPr/>
              <w:sdtContent>
                <w:r w:rsidR="00940ED3">
                  <w:t>&lt; Hier einfügen &gt;</w:t>
                </w:r>
              </w:sdtContent>
            </w:sdt>
          </w:p>
        </w:tc>
        <w:tc>
          <w:tcPr>
            <w:tcW w:w="3071" w:type="dxa"/>
          </w:tcPr>
          <w:p w:rsidR="00B7031C" w:rsidRDefault="007E4CF2" w:rsidP="005E1301">
            <w:pPr>
              <w:tabs>
                <w:tab w:val="left" w:pos="735"/>
              </w:tabs>
            </w:pPr>
            <w:sdt>
              <w:sdtPr>
                <w:id w:val="5561299"/>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557213261"/>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1120144818"/>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660768862"/>
                <w:text w:multiLine="1"/>
              </w:sdtPr>
              <w:sdtEndPr/>
              <w:sdtContent>
                <w:r w:rsidR="00940ED3">
                  <w:t>&lt; Hier einfügen &gt;</w:t>
                </w:r>
              </w:sdtContent>
            </w:sdt>
          </w:p>
        </w:tc>
        <w:tc>
          <w:tcPr>
            <w:tcW w:w="3071" w:type="dxa"/>
          </w:tcPr>
          <w:p w:rsidR="00B7031C" w:rsidRDefault="007E4CF2" w:rsidP="00241DE7">
            <w:sdt>
              <w:sdtPr>
                <w:id w:val="-391589299"/>
                <w:text w:multiLine="1"/>
              </w:sdtPr>
              <w:sdtEndPr/>
              <w:sdtContent>
                <w:r w:rsidR="00940ED3">
                  <w:t>&lt; Hier einfügen &gt;</w:t>
                </w:r>
              </w:sdtContent>
            </w:sdt>
          </w:p>
        </w:tc>
        <w:tc>
          <w:tcPr>
            <w:tcW w:w="3071" w:type="dxa"/>
          </w:tcPr>
          <w:p w:rsidR="00B7031C" w:rsidRDefault="007E4CF2" w:rsidP="005E1301">
            <w:pPr>
              <w:tabs>
                <w:tab w:val="left" w:pos="735"/>
              </w:tabs>
            </w:pPr>
            <w:sdt>
              <w:sdtPr>
                <w:id w:val="-152308899"/>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597640430"/>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838845030"/>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1550845277"/>
                <w:text w:multiLine="1"/>
              </w:sdtPr>
              <w:sdtEndPr/>
              <w:sdtContent>
                <w:r w:rsidR="00940ED3">
                  <w:t>&lt; Hier einfügen &gt;</w:t>
                </w:r>
              </w:sdtContent>
            </w:sdt>
          </w:p>
        </w:tc>
        <w:tc>
          <w:tcPr>
            <w:tcW w:w="3071" w:type="dxa"/>
          </w:tcPr>
          <w:p w:rsidR="00B7031C" w:rsidRDefault="007E4CF2" w:rsidP="00241DE7">
            <w:sdt>
              <w:sdtPr>
                <w:id w:val="1903182476"/>
                <w:text w:multiLine="1"/>
              </w:sdtPr>
              <w:sdtEndPr/>
              <w:sdtContent>
                <w:r w:rsidR="00940ED3">
                  <w:t>&lt; Hier einfügen &gt;</w:t>
                </w:r>
              </w:sdtContent>
            </w:sdt>
          </w:p>
        </w:tc>
        <w:tc>
          <w:tcPr>
            <w:tcW w:w="3071" w:type="dxa"/>
          </w:tcPr>
          <w:p w:rsidR="00B7031C" w:rsidRDefault="007E4CF2" w:rsidP="005E1301">
            <w:pPr>
              <w:tabs>
                <w:tab w:val="left" w:pos="735"/>
              </w:tabs>
            </w:pPr>
            <w:sdt>
              <w:sdtPr>
                <w:id w:val="-1985530031"/>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129602142"/>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1874268419"/>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1928232449"/>
                <w:text w:multiLine="1"/>
              </w:sdtPr>
              <w:sdtEndPr/>
              <w:sdtContent>
                <w:r w:rsidR="00940ED3">
                  <w:t>&lt; Hier einfügen &gt;</w:t>
                </w:r>
              </w:sdtContent>
            </w:sdt>
          </w:p>
        </w:tc>
        <w:tc>
          <w:tcPr>
            <w:tcW w:w="3071" w:type="dxa"/>
          </w:tcPr>
          <w:p w:rsidR="00B7031C" w:rsidRDefault="007E4CF2" w:rsidP="00241DE7">
            <w:sdt>
              <w:sdtPr>
                <w:id w:val="1352761138"/>
                <w:text w:multiLine="1"/>
              </w:sdtPr>
              <w:sdtEndPr/>
              <w:sdtContent>
                <w:r w:rsidR="00940ED3">
                  <w:t>&lt; Hier einfügen &gt;</w:t>
                </w:r>
              </w:sdtContent>
            </w:sdt>
          </w:p>
        </w:tc>
        <w:tc>
          <w:tcPr>
            <w:tcW w:w="3071" w:type="dxa"/>
          </w:tcPr>
          <w:p w:rsidR="00B7031C" w:rsidRDefault="007E4CF2" w:rsidP="005E1301">
            <w:pPr>
              <w:tabs>
                <w:tab w:val="left" w:pos="735"/>
              </w:tabs>
            </w:pPr>
            <w:sdt>
              <w:sdtPr>
                <w:id w:val="-145055883"/>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1614279977"/>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930426755"/>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230199592"/>
                <w:text w:multiLine="1"/>
              </w:sdtPr>
              <w:sdtEndPr/>
              <w:sdtContent>
                <w:r w:rsidR="00940ED3">
                  <w:t>&lt; Hier einfügen &gt;</w:t>
                </w:r>
              </w:sdtContent>
            </w:sdt>
          </w:p>
        </w:tc>
        <w:tc>
          <w:tcPr>
            <w:tcW w:w="3071" w:type="dxa"/>
          </w:tcPr>
          <w:p w:rsidR="00B7031C" w:rsidRDefault="007E4CF2" w:rsidP="00241DE7">
            <w:sdt>
              <w:sdtPr>
                <w:id w:val="-151683304"/>
                <w:text w:multiLine="1"/>
              </w:sdtPr>
              <w:sdtEndPr/>
              <w:sdtContent>
                <w:r w:rsidR="00940ED3">
                  <w:t>&lt; Hier einfügen &gt;</w:t>
                </w:r>
              </w:sdtContent>
            </w:sdt>
          </w:p>
        </w:tc>
        <w:tc>
          <w:tcPr>
            <w:tcW w:w="3071" w:type="dxa"/>
          </w:tcPr>
          <w:p w:rsidR="00B7031C" w:rsidRDefault="007E4CF2" w:rsidP="005E1301">
            <w:pPr>
              <w:tabs>
                <w:tab w:val="left" w:pos="735"/>
              </w:tabs>
            </w:pPr>
            <w:sdt>
              <w:sdtPr>
                <w:id w:val="-1379694606"/>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1703661401"/>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5E1301">
            <w:pPr>
              <w:tabs>
                <w:tab w:val="left" w:pos="735"/>
              </w:tabs>
              <w:rPr>
                <w:rFonts w:ascii="MS Gothic" w:eastAsia="MS Gothic" w:hAnsi="MS Gothic"/>
              </w:rPr>
            </w:pPr>
            <w:sdt>
              <w:sdtPr>
                <w:id w:val="-1127163584"/>
                <w:text w:multiLine="1"/>
              </w:sdtPr>
              <w:sdtEndPr/>
              <w:sdtContent>
                <w:r w:rsidR="00B7031C">
                  <w:t xml:space="preserve">&lt; </w:t>
                </w:r>
                <w:r w:rsidR="00881A1A">
                  <w:t>Bitte angeben</w:t>
                </w:r>
                <w:r w:rsidR="00B7031C">
                  <w:t xml:space="preserve"> &gt;</w:t>
                </w:r>
              </w:sdtContent>
            </w:sdt>
          </w:p>
        </w:tc>
      </w:tr>
      <w:tr w:rsidR="00B7031C" w:rsidTr="005E1301">
        <w:trPr>
          <w:trHeight w:val="799"/>
        </w:trPr>
        <w:tc>
          <w:tcPr>
            <w:tcW w:w="3070" w:type="dxa"/>
          </w:tcPr>
          <w:p w:rsidR="00B7031C" w:rsidRDefault="007E4CF2" w:rsidP="00241DE7">
            <w:sdt>
              <w:sdtPr>
                <w:id w:val="-1947916941"/>
                <w:text w:multiLine="1"/>
              </w:sdtPr>
              <w:sdtEndPr/>
              <w:sdtContent>
                <w:r w:rsidR="00940ED3">
                  <w:t>&lt; Hier einfügen &gt;</w:t>
                </w:r>
              </w:sdtContent>
            </w:sdt>
          </w:p>
        </w:tc>
        <w:tc>
          <w:tcPr>
            <w:tcW w:w="3071" w:type="dxa"/>
          </w:tcPr>
          <w:p w:rsidR="00B7031C" w:rsidRDefault="007E4CF2" w:rsidP="00241DE7">
            <w:sdt>
              <w:sdtPr>
                <w:id w:val="2044323074"/>
                <w:text w:multiLine="1"/>
              </w:sdtPr>
              <w:sdtEndPr/>
              <w:sdtContent>
                <w:r w:rsidR="00940ED3">
                  <w:t>&lt; Hier einfügen &gt;</w:t>
                </w:r>
              </w:sdtContent>
            </w:sdt>
          </w:p>
        </w:tc>
        <w:tc>
          <w:tcPr>
            <w:tcW w:w="3071" w:type="dxa"/>
          </w:tcPr>
          <w:p w:rsidR="00B7031C" w:rsidRDefault="007E4CF2" w:rsidP="00B7031C">
            <w:pPr>
              <w:tabs>
                <w:tab w:val="left" w:pos="735"/>
              </w:tabs>
            </w:pPr>
            <w:sdt>
              <w:sdtPr>
                <w:id w:val="-214435207"/>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nein</w:t>
            </w:r>
          </w:p>
          <w:p w:rsidR="00B7031C" w:rsidRDefault="007E4CF2" w:rsidP="00B7031C">
            <w:pPr>
              <w:tabs>
                <w:tab w:val="left" w:pos="735"/>
              </w:tabs>
            </w:pPr>
            <w:sdt>
              <w:sdtPr>
                <w:id w:val="1388457253"/>
                <w14:checkbox>
                  <w14:checked w14:val="0"/>
                  <w14:checkedState w14:val="2612" w14:font="MS Gothic"/>
                  <w14:uncheckedState w14:val="2610" w14:font="MS Gothic"/>
                </w14:checkbox>
              </w:sdtPr>
              <w:sdtEndPr/>
              <w:sdtContent>
                <w:r w:rsidR="00B7031C">
                  <w:rPr>
                    <w:rFonts w:ascii="MS Gothic" w:eastAsia="MS Gothic" w:hAnsi="MS Gothic" w:hint="eastAsia"/>
                  </w:rPr>
                  <w:t>☐</w:t>
                </w:r>
              </w:sdtContent>
            </w:sdt>
            <w:r w:rsidR="00B7031C">
              <w:t>ja, in folgendes Land:</w:t>
            </w:r>
          </w:p>
          <w:p w:rsidR="00B7031C" w:rsidRDefault="007E4CF2" w:rsidP="00881A1A">
            <w:pPr>
              <w:tabs>
                <w:tab w:val="left" w:pos="735"/>
              </w:tabs>
              <w:rPr>
                <w:rFonts w:ascii="MS Gothic" w:eastAsia="MS Gothic" w:hAnsi="MS Gothic"/>
              </w:rPr>
            </w:pPr>
            <w:sdt>
              <w:sdtPr>
                <w:id w:val="1015357071"/>
                <w:text w:multiLine="1"/>
              </w:sdtPr>
              <w:sdtEndPr/>
              <w:sdtContent>
                <w:r w:rsidR="00B7031C">
                  <w:t xml:space="preserve">&lt; Bitte </w:t>
                </w:r>
                <w:r w:rsidR="00881A1A">
                  <w:t>angeben</w:t>
                </w:r>
                <w:r w:rsidR="00B7031C">
                  <w:t xml:space="preserve"> &gt;</w:t>
                </w:r>
              </w:sdtContent>
            </w:sdt>
          </w:p>
        </w:tc>
      </w:tr>
    </w:tbl>
    <w:p w:rsidR="00B7031C" w:rsidRDefault="00B7031C" w:rsidP="00AD2128"/>
    <w:p w:rsidR="00AD2128" w:rsidRPr="005E1301" w:rsidRDefault="00AD2128" w:rsidP="00B7031C">
      <w:pPr>
        <w:ind w:left="284" w:hanging="284"/>
        <w:rPr>
          <w:sz w:val="18"/>
          <w:szCs w:val="18"/>
        </w:rPr>
      </w:pPr>
      <w:r w:rsidRPr="005E1301">
        <w:rPr>
          <w:sz w:val="18"/>
          <w:szCs w:val="18"/>
        </w:rPr>
        <w:t>*</w:t>
      </w:r>
      <w:r w:rsidRPr="005E1301">
        <w:rPr>
          <w:sz w:val="18"/>
          <w:szCs w:val="18"/>
        </w:rPr>
        <w:tab/>
        <w:t xml:space="preserve">Wird hier „Ja“ </w:t>
      </w:r>
      <w:r w:rsidR="001609C4" w:rsidRPr="005E1301">
        <w:rPr>
          <w:sz w:val="18"/>
          <w:szCs w:val="18"/>
        </w:rPr>
        <w:t>angekreuzt</w:t>
      </w:r>
      <w:r w:rsidRPr="005E1301">
        <w:rPr>
          <w:sz w:val="18"/>
          <w:szCs w:val="18"/>
        </w:rPr>
        <w:t>, so sind ggf.</w:t>
      </w:r>
      <w:r w:rsidR="00B86CE8">
        <w:rPr>
          <w:sz w:val="18"/>
          <w:szCs w:val="18"/>
        </w:rPr>
        <w:t xml:space="preserve"> </w:t>
      </w:r>
      <w:r w:rsidRPr="005E1301">
        <w:rPr>
          <w:sz w:val="18"/>
          <w:szCs w:val="18"/>
        </w:rPr>
        <w:t xml:space="preserve"> „geeignete Garantien“ in Bezug auf den Schutz personenbezogener Daten  i.S. EU-DSGVO, Art 9 Abs</w:t>
      </w:r>
      <w:r w:rsidR="00D36910">
        <w:rPr>
          <w:sz w:val="18"/>
          <w:szCs w:val="18"/>
        </w:rPr>
        <w:t>.</w:t>
      </w:r>
      <w:r w:rsidRPr="005E1301">
        <w:rPr>
          <w:sz w:val="18"/>
          <w:szCs w:val="18"/>
        </w:rPr>
        <w:t xml:space="preserve"> 1 </w:t>
      </w:r>
      <w:r w:rsidR="00D36910">
        <w:rPr>
          <w:sz w:val="18"/>
          <w:szCs w:val="18"/>
        </w:rPr>
        <w:t xml:space="preserve">u  </w:t>
      </w:r>
      <w:r w:rsidRPr="005E1301">
        <w:rPr>
          <w:sz w:val="18"/>
          <w:szCs w:val="18"/>
        </w:rPr>
        <w:t>Abs</w:t>
      </w:r>
      <w:r w:rsidR="00D36910">
        <w:rPr>
          <w:sz w:val="18"/>
          <w:szCs w:val="18"/>
        </w:rPr>
        <w:t>.</w:t>
      </w:r>
      <w:r w:rsidRPr="005E1301">
        <w:rPr>
          <w:sz w:val="18"/>
          <w:szCs w:val="18"/>
        </w:rPr>
        <w:t xml:space="preserve"> 2 </w:t>
      </w:r>
      <w:r w:rsidR="00D36910">
        <w:rPr>
          <w:sz w:val="18"/>
          <w:szCs w:val="18"/>
        </w:rPr>
        <w:t xml:space="preserve"> </w:t>
      </w:r>
      <w:r w:rsidRPr="005E1301">
        <w:rPr>
          <w:sz w:val="18"/>
          <w:szCs w:val="18"/>
        </w:rPr>
        <w:t>zu dokumentieren und diesem Dokument beizufügen. Bitte lassen Sie sich in diesem Fall durch den Datenschutzbeauftragten beraten.</w:t>
      </w:r>
    </w:p>
    <w:p w:rsidR="00AD2128" w:rsidRDefault="00AA13A1" w:rsidP="00E72FBC">
      <w:pPr>
        <w:pStyle w:val="berschrift1"/>
      </w:pPr>
      <w:r>
        <w:lastRenderedPageBreak/>
        <w:t>Risikobewertung</w:t>
      </w:r>
      <w:r w:rsidR="00D3134B">
        <w:t>, Schutzbedarfsanalyse</w:t>
      </w:r>
      <w:r>
        <w:t xml:space="preserve"> sowie t</w:t>
      </w:r>
      <w:r w:rsidR="00AD2128">
        <w:t>echnische und organisatorische Maßnahmen</w:t>
      </w:r>
      <w:r w:rsidR="00A46AE7">
        <w:rPr>
          <w:rStyle w:val="Funotenzeichen"/>
        </w:rPr>
        <w:footnoteReference w:id="14"/>
      </w:r>
      <w:r w:rsidR="00AD2128">
        <w:t xml:space="preserve"> </w:t>
      </w:r>
    </w:p>
    <w:p w:rsidR="00AD2128" w:rsidRDefault="00AD2128" w:rsidP="00AD2128"/>
    <w:p w:rsidR="00025B72" w:rsidRDefault="00025B72" w:rsidP="00B7031C">
      <w:pPr>
        <w:pStyle w:val="berschrift2"/>
      </w:pPr>
      <w:r>
        <w:t>Allgemeine Maßnahmen</w:t>
      </w:r>
    </w:p>
    <w:p w:rsidR="00AA13A1" w:rsidRPr="00025B72" w:rsidRDefault="00AA13A1" w:rsidP="00AA13A1">
      <w:pPr>
        <w:pStyle w:val="berschrift3"/>
      </w:pPr>
      <w:r>
        <w:t>Risikoanalyse</w:t>
      </w:r>
      <w:r w:rsidR="00D86697">
        <w:rPr>
          <w:rStyle w:val="Funotenzeichen"/>
        </w:rPr>
        <w:footnoteReference w:id="15"/>
      </w:r>
    </w:p>
    <w:p w:rsidR="00AA13A1" w:rsidRPr="00667238" w:rsidRDefault="00AA13A1" w:rsidP="00AA13A1">
      <w:pPr>
        <w:ind w:left="708"/>
        <w:rPr>
          <w:b/>
        </w:rPr>
      </w:pPr>
      <w:r>
        <w:rPr>
          <w:b/>
        </w:rPr>
        <w:t>Wurde eine Risikoanalyse für die Verarbeitung durchgeführt?</w:t>
      </w:r>
    </w:p>
    <w:p w:rsidR="00AA13A1" w:rsidRDefault="007E4CF2" w:rsidP="00AA13A1">
      <w:pPr>
        <w:ind w:left="993" w:firstLine="9"/>
      </w:pPr>
      <w:sdt>
        <w:sdtPr>
          <w:id w:val="-791435286"/>
          <w14:checkbox>
            <w14:checked w14:val="0"/>
            <w14:checkedState w14:val="2612" w14:font="MS Gothic"/>
            <w14:uncheckedState w14:val="2610" w14:font="MS Gothic"/>
          </w14:checkbox>
        </w:sdtPr>
        <w:sdtEndPr/>
        <w:sdtContent>
          <w:r w:rsidR="00AA13A1">
            <w:rPr>
              <w:rFonts w:ascii="MS Gothic" w:eastAsia="MS Gothic" w:hAnsi="MS Gothic" w:hint="eastAsia"/>
            </w:rPr>
            <w:t>☐</w:t>
          </w:r>
        </w:sdtContent>
      </w:sdt>
      <w:r w:rsidR="00AA13A1">
        <w:tab/>
        <w:t xml:space="preserve">Ja, Ergebnis: </w:t>
      </w:r>
    </w:p>
    <w:p w:rsidR="00AA13A1" w:rsidRDefault="007E4CF2" w:rsidP="00AA13A1">
      <w:pPr>
        <w:ind w:left="1416" w:firstLine="9"/>
      </w:pPr>
      <w:sdt>
        <w:sdtPr>
          <w:id w:val="-917708762"/>
          <w:text w:multiLine="1"/>
        </w:sdtPr>
        <w:sdtEndPr/>
        <w:sdtContent>
          <w:r w:rsidR="00AA13A1">
            <w:t>&lt; Bitte hier beschreiben</w:t>
          </w:r>
        </w:sdtContent>
      </w:sdt>
      <w:r w:rsidR="00AA13A1">
        <w:t xml:space="preserve"> &gt;</w:t>
      </w:r>
    </w:p>
    <w:p w:rsidR="00AA13A1" w:rsidRDefault="007E4CF2" w:rsidP="00AA13A1">
      <w:pPr>
        <w:tabs>
          <w:tab w:val="left" w:pos="993"/>
        </w:tabs>
        <w:ind w:left="993"/>
      </w:pPr>
      <w:sdt>
        <w:sdtPr>
          <w:id w:val="588970058"/>
          <w14:checkbox>
            <w14:checked w14:val="1"/>
            <w14:checkedState w14:val="2612" w14:font="MS Gothic"/>
            <w14:uncheckedState w14:val="2610" w14:font="MS Gothic"/>
          </w14:checkbox>
        </w:sdtPr>
        <w:sdtEndPr/>
        <w:sdtContent>
          <w:r w:rsidR="00AD47F7">
            <w:rPr>
              <w:rFonts w:ascii="MS Gothic" w:eastAsia="MS Gothic" w:hAnsi="MS Gothic" w:hint="eastAsia"/>
            </w:rPr>
            <w:t>☒</w:t>
          </w:r>
        </w:sdtContent>
      </w:sdt>
      <w:r w:rsidR="00AA13A1">
        <w:tab/>
        <w:t>Nein</w:t>
      </w:r>
    </w:p>
    <w:p w:rsidR="00AA13A1" w:rsidRPr="00025B72" w:rsidRDefault="00AA13A1" w:rsidP="00AA13A1">
      <w:pPr>
        <w:pStyle w:val="berschrift3"/>
      </w:pPr>
      <w:r>
        <w:t xml:space="preserve">Datenschutz-Folgenabschätzung </w:t>
      </w:r>
      <w:r w:rsidR="00D86697">
        <w:rPr>
          <w:rStyle w:val="Funotenzeichen"/>
        </w:rPr>
        <w:footnoteReference w:id="16"/>
      </w:r>
      <w:r w:rsidR="00D86697">
        <w:t xml:space="preserve"> </w:t>
      </w:r>
      <w:r>
        <w:t xml:space="preserve">für Verarbeitungen </w:t>
      </w:r>
      <w:r w:rsidRPr="00AA13A1">
        <w:rPr>
          <w:u w:val="single"/>
        </w:rPr>
        <w:t xml:space="preserve">mit </w:t>
      </w:r>
      <w:r w:rsidR="00473431">
        <w:rPr>
          <w:u w:val="single"/>
        </w:rPr>
        <w:t xml:space="preserve">mindestens </w:t>
      </w:r>
      <w:r w:rsidRPr="00AA13A1">
        <w:rPr>
          <w:u w:val="single"/>
        </w:rPr>
        <w:t>hohem Risiko</w:t>
      </w:r>
      <w:r w:rsidRPr="00AA13A1">
        <w:t xml:space="preserve"> für die</w:t>
      </w:r>
      <w:r>
        <w:t xml:space="preserve"> Rechte und Freiheiten von </w:t>
      </w:r>
      <w:r w:rsidR="00D86697">
        <w:t>Betroffenen</w:t>
      </w:r>
    </w:p>
    <w:p w:rsidR="00AA13A1" w:rsidRPr="00667238" w:rsidRDefault="00AA13A1" w:rsidP="00AA13A1">
      <w:pPr>
        <w:ind w:left="708"/>
        <w:rPr>
          <w:b/>
        </w:rPr>
      </w:pPr>
      <w:r>
        <w:rPr>
          <w:b/>
        </w:rPr>
        <w:t>Wurde eine Datenschutz-Folgenabschätzung für die Verarbeitung durchgeführt?</w:t>
      </w:r>
    </w:p>
    <w:p w:rsidR="00AA13A1" w:rsidRDefault="007E4CF2" w:rsidP="00C34B3C">
      <w:pPr>
        <w:ind w:left="993" w:firstLine="9"/>
      </w:pPr>
      <w:sdt>
        <w:sdtPr>
          <w:id w:val="710774350"/>
          <w14:checkbox>
            <w14:checked w14:val="0"/>
            <w14:checkedState w14:val="2612" w14:font="MS Gothic"/>
            <w14:uncheckedState w14:val="2610" w14:font="MS Gothic"/>
          </w14:checkbox>
        </w:sdtPr>
        <w:sdtEndPr/>
        <w:sdtContent>
          <w:r w:rsidR="00AA13A1">
            <w:rPr>
              <w:rFonts w:ascii="MS Gothic" w:eastAsia="MS Gothic" w:hAnsi="MS Gothic" w:hint="eastAsia"/>
            </w:rPr>
            <w:t>☐</w:t>
          </w:r>
        </w:sdtContent>
      </w:sdt>
      <w:r w:rsidR="00AA13A1">
        <w:tab/>
        <w:t>Ja</w:t>
      </w:r>
      <w:r w:rsidR="00C34B3C">
        <w:t xml:space="preserve"> (Bitte Dokumentation als Anhang beifügen)</w:t>
      </w:r>
    </w:p>
    <w:p w:rsidR="00AA13A1" w:rsidRDefault="007E4CF2" w:rsidP="00AA13A1">
      <w:pPr>
        <w:tabs>
          <w:tab w:val="left" w:pos="993"/>
        </w:tabs>
        <w:ind w:left="993"/>
      </w:pPr>
      <w:sdt>
        <w:sdtPr>
          <w:id w:val="165293683"/>
          <w14:checkbox>
            <w14:checked w14:val="1"/>
            <w14:checkedState w14:val="2612" w14:font="MS Gothic"/>
            <w14:uncheckedState w14:val="2610" w14:font="MS Gothic"/>
          </w14:checkbox>
        </w:sdtPr>
        <w:sdtEndPr/>
        <w:sdtContent>
          <w:r w:rsidR="00AD47F7">
            <w:rPr>
              <w:rFonts w:ascii="MS Gothic" w:eastAsia="MS Gothic" w:hAnsi="MS Gothic" w:hint="eastAsia"/>
            </w:rPr>
            <w:t>☒</w:t>
          </w:r>
        </w:sdtContent>
      </w:sdt>
      <w:r w:rsidR="00AA13A1">
        <w:tab/>
        <w:t>Nein</w:t>
      </w:r>
    </w:p>
    <w:p w:rsidR="00025B72" w:rsidRPr="00025B72" w:rsidRDefault="00025B72" w:rsidP="00025B72">
      <w:pPr>
        <w:pStyle w:val="berschrift3"/>
      </w:pPr>
      <w:r>
        <w:t xml:space="preserve">Einbindung der </w:t>
      </w:r>
      <w:r w:rsidR="002C2308">
        <w:t>Informationssicherheit</w:t>
      </w:r>
      <w:r>
        <w:t xml:space="preserve"> von QUA-LiS </w:t>
      </w:r>
    </w:p>
    <w:p w:rsidR="00025B72" w:rsidRPr="00667238" w:rsidRDefault="00025B72" w:rsidP="001609C4">
      <w:pPr>
        <w:ind w:left="708"/>
        <w:rPr>
          <w:b/>
        </w:rPr>
      </w:pPr>
      <w:r>
        <w:rPr>
          <w:b/>
        </w:rPr>
        <w:t>Erfolgte eine Einbindung des Bereich</w:t>
      </w:r>
      <w:r w:rsidR="001609C4">
        <w:rPr>
          <w:b/>
        </w:rPr>
        <w:t xml:space="preserve">es </w:t>
      </w:r>
      <w:r>
        <w:rPr>
          <w:b/>
        </w:rPr>
        <w:t xml:space="preserve"> </w:t>
      </w:r>
      <w:r w:rsidR="002C2308">
        <w:rPr>
          <w:b/>
        </w:rPr>
        <w:t>Informationssicherheit</w:t>
      </w:r>
      <w:r>
        <w:rPr>
          <w:b/>
        </w:rPr>
        <w:t xml:space="preserve"> hinsichtlich der Datensicherheitsmaßnahmen?</w:t>
      </w:r>
      <w:r w:rsidR="001609C4">
        <w:rPr>
          <w:b/>
        </w:rPr>
        <w:t xml:space="preserve"> </w:t>
      </w:r>
    </w:p>
    <w:p w:rsidR="00025B72" w:rsidRDefault="007E4CF2" w:rsidP="00025B72">
      <w:pPr>
        <w:tabs>
          <w:tab w:val="left" w:pos="993"/>
        </w:tabs>
        <w:ind w:left="993"/>
      </w:pPr>
      <w:sdt>
        <w:sdtPr>
          <w:id w:val="1924832240"/>
          <w14:checkbox>
            <w14:checked w14:val="1"/>
            <w14:checkedState w14:val="2612" w14:font="MS Gothic"/>
            <w14:uncheckedState w14:val="2610" w14:font="MS Gothic"/>
          </w14:checkbox>
        </w:sdtPr>
        <w:sdtEndPr/>
        <w:sdtContent>
          <w:r w:rsidR="00AD47F7">
            <w:rPr>
              <w:rFonts w:ascii="MS Gothic" w:eastAsia="MS Gothic" w:hAnsi="MS Gothic" w:hint="eastAsia"/>
            </w:rPr>
            <w:t>☒</w:t>
          </w:r>
        </w:sdtContent>
      </w:sdt>
      <w:r w:rsidR="00025B72">
        <w:tab/>
        <w:t xml:space="preserve">Ja </w:t>
      </w:r>
    </w:p>
    <w:p w:rsidR="00B35D80" w:rsidRDefault="007E4CF2" w:rsidP="00025B72">
      <w:pPr>
        <w:tabs>
          <w:tab w:val="left" w:pos="993"/>
        </w:tabs>
        <w:ind w:left="993"/>
      </w:pPr>
      <w:sdt>
        <w:sdtPr>
          <w:id w:val="-1396888862"/>
          <w14:checkbox>
            <w14:checked w14:val="0"/>
            <w14:checkedState w14:val="2612" w14:font="MS Gothic"/>
            <w14:uncheckedState w14:val="2610" w14:font="MS Gothic"/>
          </w14:checkbox>
        </w:sdtPr>
        <w:sdtEndPr/>
        <w:sdtContent>
          <w:r w:rsidR="00025B72">
            <w:rPr>
              <w:rFonts w:ascii="MS Gothic" w:eastAsia="MS Gothic" w:hAnsi="MS Gothic" w:hint="eastAsia"/>
            </w:rPr>
            <w:t>☐</w:t>
          </w:r>
        </w:sdtContent>
      </w:sdt>
      <w:r w:rsidR="00025B72">
        <w:tab/>
        <w:t>Nein</w:t>
      </w:r>
    </w:p>
    <w:p w:rsidR="00AA13A1" w:rsidRPr="00025B72" w:rsidRDefault="002C2308" w:rsidP="00AA13A1">
      <w:pPr>
        <w:pStyle w:val="berschrift3"/>
      </w:pPr>
      <w:r>
        <w:t>Angemessenheit der</w:t>
      </w:r>
      <w:r w:rsidR="001D047D">
        <w:t xml:space="preserve"> </w:t>
      </w:r>
      <w:r>
        <w:t>allgemeinen Informationssicherheit</w:t>
      </w:r>
      <w:r w:rsidR="001D047D">
        <w:t xml:space="preserve"> für die geplante Verarbeitung</w:t>
      </w:r>
    </w:p>
    <w:p w:rsidR="00AA13A1" w:rsidRPr="00667238" w:rsidRDefault="002C2308" w:rsidP="00AA13A1">
      <w:pPr>
        <w:ind w:left="708"/>
        <w:rPr>
          <w:b/>
        </w:rPr>
      </w:pPr>
      <w:r>
        <w:rPr>
          <w:b/>
        </w:rPr>
        <w:t>Die Maßnahmen der</w:t>
      </w:r>
      <w:r w:rsidR="00AA13A1">
        <w:rPr>
          <w:b/>
        </w:rPr>
        <w:t xml:space="preserve"> allgemeinen </w:t>
      </w:r>
      <w:r>
        <w:rPr>
          <w:b/>
        </w:rPr>
        <w:t>Informationss</w:t>
      </w:r>
      <w:r w:rsidR="00AA13A1">
        <w:rPr>
          <w:b/>
        </w:rPr>
        <w:t>icherheit von QUA-LiS sind den festgestellten Risiken angemessen.</w:t>
      </w:r>
    </w:p>
    <w:p w:rsidR="00AA13A1" w:rsidRDefault="007E4CF2" w:rsidP="00AA13A1">
      <w:pPr>
        <w:tabs>
          <w:tab w:val="left" w:pos="993"/>
        </w:tabs>
        <w:ind w:left="993"/>
      </w:pPr>
      <w:sdt>
        <w:sdtPr>
          <w:id w:val="2119170038"/>
          <w14:checkbox>
            <w14:checked w14:val="1"/>
            <w14:checkedState w14:val="2612" w14:font="MS Gothic"/>
            <w14:uncheckedState w14:val="2610" w14:font="MS Gothic"/>
          </w14:checkbox>
        </w:sdtPr>
        <w:sdtEndPr/>
        <w:sdtContent>
          <w:r w:rsidR="00AD47F7">
            <w:rPr>
              <w:rFonts w:ascii="MS Gothic" w:eastAsia="MS Gothic" w:hAnsi="MS Gothic" w:hint="eastAsia"/>
            </w:rPr>
            <w:t>☒</w:t>
          </w:r>
        </w:sdtContent>
      </w:sdt>
      <w:r w:rsidR="00AA13A1">
        <w:tab/>
        <w:t xml:space="preserve">Ja </w:t>
      </w:r>
    </w:p>
    <w:p w:rsidR="00AA13A1" w:rsidRDefault="007E4CF2" w:rsidP="00AA13A1">
      <w:pPr>
        <w:tabs>
          <w:tab w:val="left" w:pos="993"/>
        </w:tabs>
        <w:ind w:left="993"/>
      </w:pPr>
      <w:sdt>
        <w:sdtPr>
          <w:id w:val="92902116"/>
          <w14:checkbox>
            <w14:checked w14:val="0"/>
            <w14:checkedState w14:val="2612" w14:font="MS Gothic"/>
            <w14:uncheckedState w14:val="2610" w14:font="MS Gothic"/>
          </w14:checkbox>
        </w:sdtPr>
        <w:sdtEndPr/>
        <w:sdtContent>
          <w:r w:rsidR="00AA13A1">
            <w:rPr>
              <w:rFonts w:ascii="MS Gothic" w:eastAsia="MS Gothic" w:hAnsi="MS Gothic" w:hint="eastAsia"/>
            </w:rPr>
            <w:t>☐</w:t>
          </w:r>
        </w:sdtContent>
      </w:sdt>
      <w:r w:rsidR="00AA13A1">
        <w:tab/>
        <w:t>Nein</w:t>
      </w:r>
    </w:p>
    <w:p w:rsidR="00915E2A" w:rsidRDefault="00BB3E3C" w:rsidP="00BB3E3C">
      <w:pPr>
        <w:pStyle w:val="berschrift3"/>
      </w:pPr>
      <w:r>
        <w:t xml:space="preserve">Schutzbedarfsanalyse nach BSI-Standard </w:t>
      </w:r>
    </w:p>
    <w:p w:rsidR="005E2ACC" w:rsidRDefault="00BB3E3C" w:rsidP="00915E2A">
      <w:pPr>
        <w:ind w:left="708"/>
        <w:rPr>
          <w:b/>
        </w:rPr>
      </w:pPr>
      <w:r>
        <w:rPr>
          <w:b/>
        </w:rPr>
        <w:t xml:space="preserve">Wurde für die geplante Verarbeitung eine Schutzbedarfsanalyse nach BSI-Standard durchgeführt? </w:t>
      </w:r>
    </w:p>
    <w:p w:rsidR="00915E2A" w:rsidRPr="00667238" w:rsidRDefault="00BB3E3C" w:rsidP="00915E2A">
      <w:pPr>
        <w:ind w:left="708"/>
        <w:rPr>
          <w:b/>
        </w:rPr>
      </w:pPr>
      <w:r>
        <w:rPr>
          <w:b/>
        </w:rPr>
        <w:t>Falls ja, bitte Dokument</w:t>
      </w:r>
      <w:r w:rsidR="00326D6A">
        <w:rPr>
          <w:b/>
        </w:rPr>
        <w:t xml:space="preserve">ation als Anhang </w:t>
      </w:r>
      <w:r>
        <w:rPr>
          <w:b/>
        </w:rPr>
        <w:t xml:space="preserve">beifügen. </w:t>
      </w:r>
    </w:p>
    <w:p w:rsidR="00F21166" w:rsidRDefault="007E4CF2" w:rsidP="00F21166">
      <w:pPr>
        <w:ind w:left="993" w:firstLine="9"/>
      </w:pPr>
      <w:sdt>
        <w:sdtPr>
          <w:id w:val="1106158811"/>
          <w14:checkbox>
            <w14:checked w14:val="1"/>
            <w14:checkedState w14:val="2612" w14:font="MS Gothic"/>
            <w14:uncheckedState w14:val="2610" w14:font="MS Gothic"/>
          </w14:checkbox>
        </w:sdtPr>
        <w:sdtEndPr/>
        <w:sdtContent>
          <w:r w:rsidR="00913D97">
            <w:rPr>
              <w:rFonts w:ascii="MS Gothic" w:eastAsia="MS Gothic" w:hAnsi="MS Gothic" w:hint="eastAsia"/>
            </w:rPr>
            <w:t>☒</w:t>
          </w:r>
        </w:sdtContent>
      </w:sdt>
      <w:r w:rsidR="00F21166">
        <w:tab/>
        <w:t xml:space="preserve">Ja, Ergebnis: </w:t>
      </w:r>
    </w:p>
    <w:p w:rsidR="00F21166" w:rsidRDefault="00021D95" w:rsidP="00F21166">
      <w:pPr>
        <w:ind w:left="1416" w:firstLine="9"/>
      </w:pPr>
      <w:sdt>
        <w:sdtPr>
          <w:id w:val="-700400302"/>
          <w:text w:multiLine="1"/>
        </w:sdtPr>
        <w:sdtContent>
          <w:r w:rsidR="00030032">
            <w:t>In alle</w:t>
          </w:r>
          <w:r>
            <w:t>n Grundwerten „normaler“ Schutzbedard, s. Anlage Schutzbedarfsanalysenach BSI-Standard</w:t>
          </w:r>
        </w:sdtContent>
      </w:sdt>
      <w:r w:rsidR="00F21166">
        <w:t xml:space="preserve"> &gt;</w:t>
      </w:r>
    </w:p>
    <w:p w:rsidR="00915E2A" w:rsidRDefault="007E4CF2" w:rsidP="00915E2A">
      <w:pPr>
        <w:tabs>
          <w:tab w:val="left" w:pos="993"/>
        </w:tabs>
        <w:ind w:left="993"/>
      </w:pPr>
      <w:sdt>
        <w:sdtPr>
          <w:id w:val="-1061010499"/>
          <w14:checkbox>
            <w14:checked w14:val="0"/>
            <w14:checkedState w14:val="2612" w14:font="MS Gothic"/>
            <w14:uncheckedState w14:val="2610" w14:font="MS Gothic"/>
          </w14:checkbox>
        </w:sdtPr>
        <w:sdtEndPr/>
        <w:sdtContent>
          <w:r w:rsidR="00913D97">
            <w:rPr>
              <w:rFonts w:ascii="MS Gothic" w:eastAsia="MS Gothic" w:hAnsi="MS Gothic" w:hint="eastAsia"/>
            </w:rPr>
            <w:t>☐</w:t>
          </w:r>
        </w:sdtContent>
      </w:sdt>
      <w:r w:rsidR="00915E2A">
        <w:tab/>
        <w:t>Nein</w:t>
      </w:r>
    </w:p>
    <w:p w:rsidR="00915E2A" w:rsidRDefault="00915E2A" w:rsidP="00AA13A1">
      <w:pPr>
        <w:tabs>
          <w:tab w:val="left" w:pos="993"/>
        </w:tabs>
        <w:ind w:left="993"/>
      </w:pPr>
    </w:p>
    <w:p w:rsidR="00AA13A1" w:rsidRDefault="00AA13A1" w:rsidP="00025B72">
      <w:pPr>
        <w:tabs>
          <w:tab w:val="left" w:pos="993"/>
        </w:tabs>
        <w:ind w:left="993"/>
      </w:pPr>
    </w:p>
    <w:p w:rsidR="00AA13A1" w:rsidRDefault="00AA13A1" w:rsidP="00B7031C">
      <w:pPr>
        <w:pStyle w:val="berschrift2"/>
      </w:pPr>
      <w:r>
        <w:lastRenderedPageBreak/>
        <w:t>Zusätzliche Maßnahmen</w:t>
      </w:r>
      <w:r w:rsidR="001B22C7">
        <w:t xml:space="preserve"> nach DSGVO bei hohem Risiko laut Risikoanalyse</w:t>
      </w:r>
    </w:p>
    <w:p w:rsidR="007205BD" w:rsidRPr="007205BD" w:rsidRDefault="007205BD" w:rsidP="007205BD">
      <w:r>
        <w:t>Beschreiben Sie im Folgenden ggf. zusätzlich getroffene technische und organisatorische Maßnahmen zur Sicherstellung der genannten Schutzziele</w:t>
      </w:r>
    </w:p>
    <w:p w:rsidR="00AD2128" w:rsidRDefault="00B7031C" w:rsidP="007205BD">
      <w:pPr>
        <w:pStyle w:val="berschrift3"/>
      </w:pPr>
      <w:r>
        <w:t>Vertraulichkeit</w:t>
      </w:r>
      <w:r w:rsidR="00A46AE7">
        <w:rPr>
          <w:rStyle w:val="Funotenzeichen"/>
        </w:rPr>
        <w:footnoteReference w:id="17"/>
      </w:r>
    </w:p>
    <w:p w:rsidR="00AD2128" w:rsidRDefault="007E4CF2" w:rsidP="00B7031C">
      <w:pPr>
        <w:ind w:left="567" w:firstLine="9"/>
      </w:pPr>
      <w:sdt>
        <w:sdtPr>
          <w:id w:val="-2096154538"/>
          <w:text w:multiLine="1"/>
        </w:sdtPr>
        <w:sdtEndPr/>
        <w:sdtContent>
          <w:r w:rsidR="00AD47F7">
            <w:t xml:space="preserve">Zugriff auf Daten nur mit Login / Passwort über verschlüsselte Leitung. Datenzugriff über RBAC (RoleBasesAccessControll) gesteuert. Dirketer Datenbankzugriff nur für gültige LDAP-User </w:t>
          </w:r>
          <w:r w:rsidR="00BF7485">
            <w:t xml:space="preserve">(Administratoren) </w:t>
          </w:r>
          <w:r w:rsidR="00AD47F7">
            <w:t>mit Login/Passwor</w:t>
          </w:r>
          <w:r w:rsidR="00BF7485">
            <w:t>t möglich.</w:t>
          </w:r>
          <w:r w:rsidR="00BF7485">
            <w:br/>
            <w:t xml:space="preserve">Coches werden vom </w:t>
          </w:r>
          <w:r w:rsidR="00AD47F7">
            <w:t>QUA-LiS</w:t>
          </w:r>
          <w:r w:rsidR="00BF7485">
            <w:t>-SLC</w:t>
          </w:r>
          <w:r w:rsidR="00AD47F7">
            <w:t xml:space="preserve"> eingeladen,  die persönlich bekannt sind. </w:t>
          </w:r>
        </w:sdtContent>
      </w:sdt>
      <w:r w:rsidR="00B7031C">
        <w:t xml:space="preserve"> &gt;</w:t>
      </w:r>
    </w:p>
    <w:p w:rsidR="00AD2128" w:rsidRDefault="00AD2128" w:rsidP="00AD2128"/>
    <w:p w:rsidR="00AD2128" w:rsidRDefault="00B7031C" w:rsidP="007205BD">
      <w:pPr>
        <w:pStyle w:val="berschrift3"/>
      </w:pPr>
      <w:r>
        <w:t>Integrität</w:t>
      </w:r>
      <w:r w:rsidR="00A46AE7">
        <w:rPr>
          <w:rStyle w:val="Funotenzeichen"/>
        </w:rPr>
        <w:footnoteReference w:id="18"/>
      </w:r>
    </w:p>
    <w:p w:rsidR="00B7031C" w:rsidRDefault="007E4CF2" w:rsidP="00B7031C">
      <w:pPr>
        <w:ind w:left="567" w:firstLine="9"/>
      </w:pPr>
      <w:sdt>
        <w:sdtPr>
          <w:id w:val="271825333"/>
          <w:text w:multiLine="1"/>
        </w:sdtPr>
        <w:sdtEndPr/>
        <w:sdtContent>
          <w:r w:rsidR="00BF7485">
            <w:t xml:space="preserve">Zugriff auf Daten für eingeloggte User. </w:t>
          </w:r>
        </w:sdtContent>
      </w:sdt>
      <w:r w:rsidR="00B7031C">
        <w:t xml:space="preserve"> &gt;</w:t>
      </w:r>
    </w:p>
    <w:p w:rsidR="00AD2128" w:rsidRDefault="00AD2128" w:rsidP="00AD2128"/>
    <w:p w:rsidR="00AD2128" w:rsidRDefault="00B7031C" w:rsidP="007205BD">
      <w:pPr>
        <w:pStyle w:val="berschrift3"/>
      </w:pPr>
      <w:r>
        <w:t>Verfügbarkeit</w:t>
      </w:r>
      <w:r w:rsidR="00A46AE7">
        <w:rPr>
          <w:rStyle w:val="Funotenzeichen"/>
        </w:rPr>
        <w:footnoteReference w:id="19"/>
      </w:r>
    </w:p>
    <w:p w:rsidR="00B7031C" w:rsidRDefault="007E4CF2" w:rsidP="00B7031C">
      <w:pPr>
        <w:ind w:left="567" w:firstLine="9"/>
      </w:pPr>
      <w:sdt>
        <w:sdtPr>
          <w:id w:val="308208237"/>
          <w:text w:multiLine="1"/>
        </w:sdtPr>
        <w:sdtEndPr/>
        <w:sdtContent>
          <w:r w:rsidR="00AD47F7">
            <w:t>Täglicher Backup der zugehörigen Datenbank und Sicherung auf f</w:t>
          </w:r>
          <w:r w:rsidR="00AC23E5">
            <w:t>tp</w:t>
          </w:r>
          <w:r w:rsidR="00AD47F7">
            <w:t>-Storage.</w:t>
          </w:r>
          <w:r w:rsidR="00027C45">
            <w:t xml:space="preserve"> Wiederherstellung an einem Werktag</w:t>
          </w:r>
        </w:sdtContent>
      </w:sdt>
      <w:r w:rsidR="00B7031C">
        <w:t xml:space="preserve"> &gt;</w:t>
      </w:r>
    </w:p>
    <w:p w:rsidR="00AD2128" w:rsidRDefault="00AD2128" w:rsidP="00AD2128"/>
    <w:p w:rsidR="00AD2128" w:rsidRDefault="00B7031C" w:rsidP="007205BD">
      <w:pPr>
        <w:pStyle w:val="berschrift3"/>
      </w:pPr>
      <w:r>
        <w:t>Belastbarkeit</w:t>
      </w:r>
      <w:r w:rsidR="00A46AE7">
        <w:rPr>
          <w:rStyle w:val="Funotenzeichen"/>
        </w:rPr>
        <w:footnoteReference w:id="20"/>
      </w:r>
    </w:p>
    <w:p w:rsidR="00B7031C" w:rsidRDefault="007E4CF2" w:rsidP="00B7031C">
      <w:pPr>
        <w:ind w:left="567" w:firstLine="9"/>
      </w:pPr>
      <w:sdt>
        <w:sdtPr>
          <w:id w:val="1736735549"/>
          <w:text w:multiLine="1"/>
        </w:sdtPr>
        <w:sdtEndPr/>
        <w:sdtContent>
          <w:r w:rsidR="00027C45">
            <w:t>Rootserver wird bei HostEurope gehostet.</w:t>
          </w:r>
        </w:sdtContent>
      </w:sdt>
      <w:r w:rsidR="00B7031C">
        <w:t xml:space="preserve"> &gt;</w:t>
      </w:r>
    </w:p>
    <w:p w:rsidR="00AD2128" w:rsidRDefault="00AD2128" w:rsidP="00AD2128"/>
    <w:p w:rsidR="00AD2128" w:rsidRDefault="00B7031C" w:rsidP="007205BD">
      <w:pPr>
        <w:pStyle w:val="berschrift3"/>
      </w:pPr>
      <w:r>
        <w:t>Pseudonymisierung</w:t>
      </w:r>
      <w:r w:rsidR="00A46AE7">
        <w:rPr>
          <w:rStyle w:val="Funotenzeichen"/>
        </w:rPr>
        <w:footnoteReference w:id="21"/>
      </w:r>
    </w:p>
    <w:p w:rsidR="00B7031C" w:rsidRDefault="007E4CF2" w:rsidP="00B7031C">
      <w:pPr>
        <w:ind w:left="567" w:firstLine="9"/>
      </w:pPr>
      <w:sdt>
        <w:sdtPr>
          <w:id w:val="414911753"/>
          <w:text w:multiLine="1"/>
        </w:sdtPr>
        <w:sdtEndPr/>
        <w:sdtContent>
          <w:r w:rsidR="0085682E">
            <w:t>entfällt</w:t>
          </w:r>
        </w:sdtContent>
      </w:sdt>
      <w:r w:rsidR="00B7031C">
        <w:t xml:space="preserve"> &gt;</w:t>
      </w:r>
    </w:p>
    <w:p w:rsidR="00AD2128" w:rsidRDefault="00AD2128" w:rsidP="00AD2128"/>
    <w:p w:rsidR="00AD2128" w:rsidRDefault="00B7031C" w:rsidP="007205BD">
      <w:pPr>
        <w:pStyle w:val="berschrift3"/>
      </w:pPr>
      <w:r>
        <w:t>Verschlüsselung</w:t>
      </w:r>
      <w:r w:rsidR="000C1928">
        <w:rPr>
          <w:rStyle w:val="Funotenzeichen"/>
        </w:rPr>
        <w:footnoteReference w:id="22"/>
      </w:r>
    </w:p>
    <w:p w:rsidR="00B7031C" w:rsidRDefault="007E4CF2" w:rsidP="00B7031C">
      <w:pPr>
        <w:ind w:left="567" w:firstLine="9"/>
      </w:pPr>
      <w:sdt>
        <w:sdtPr>
          <w:id w:val="1595976791"/>
          <w:text w:multiLine="1"/>
        </w:sdtPr>
        <w:sdtEndPr/>
        <w:sdtContent>
          <w:r w:rsidR="00027C45">
            <w:t>Datentransport mit SSL/TLS</w:t>
          </w:r>
          <w:r w:rsidR="004B721D">
            <w:t>; Passwortsverschlüsselung auf dem Server</w:t>
          </w:r>
        </w:sdtContent>
      </w:sdt>
      <w:r w:rsidR="00B7031C">
        <w:t xml:space="preserve"> &gt;</w:t>
      </w:r>
    </w:p>
    <w:p w:rsidR="00AD2128" w:rsidRDefault="00AD2128" w:rsidP="00AD2128"/>
    <w:p w:rsidR="00AD2128" w:rsidRDefault="00AD2128" w:rsidP="007205BD">
      <w:pPr>
        <w:pStyle w:val="berschrift2"/>
      </w:pPr>
      <w:r>
        <w:t>Regelmäßige Überprüfung, Bewertung und Evaluierung der Wir</w:t>
      </w:r>
      <w:r w:rsidR="00B7031C">
        <w:t>ksamkeit der technischen und organisatorischen Maßnahmen</w:t>
      </w:r>
      <w:r w:rsidR="000C1928">
        <w:rPr>
          <w:rStyle w:val="Funotenzeichen"/>
        </w:rPr>
        <w:footnoteReference w:id="23"/>
      </w:r>
    </w:p>
    <w:p w:rsidR="00B7031C" w:rsidRDefault="007E4CF2" w:rsidP="00B7031C">
      <w:pPr>
        <w:ind w:left="567" w:firstLine="9"/>
      </w:pPr>
      <w:sdt>
        <w:sdtPr>
          <w:id w:val="-1740476535"/>
          <w:text w:multiLine="1"/>
        </w:sdtPr>
        <w:sdtEndPr/>
        <w:sdtContent>
          <w:r w:rsidR="00B7031C">
            <w:t>&lt;</w:t>
          </w:r>
          <w:r w:rsidR="00E86E38">
            <w:t>Server –und Standardsoftware werden, sowie das PHP-Framwork werden aktuell gehalten. Das SLC-Team (Abteilung 8,.1) ist im kontinuierlichem Austausch mit dem Webteam, um ggfs. Änderungen an der Software vorzuehmen.</w:t>
          </w:r>
        </w:sdtContent>
      </w:sdt>
      <w:r w:rsidR="00B7031C">
        <w:t xml:space="preserve"> &gt;</w:t>
      </w:r>
    </w:p>
    <w:p w:rsidR="00AD2128" w:rsidRDefault="00AD2128" w:rsidP="00AD2128"/>
    <w:p w:rsidR="00C03DCD" w:rsidRDefault="00C03DCD" w:rsidP="00AD2128"/>
    <w:p w:rsidR="00C03DCD" w:rsidRDefault="00C03DCD" w:rsidP="00AD2128"/>
    <w:p w:rsidR="00C03DCD" w:rsidRDefault="00C03DCD" w:rsidP="00AD2128"/>
    <w:p w:rsidR="00C03DCD" w:rsidRDefault="00C03DCD" w:rsidP="00AD2128"/>
    <w:p w:rsidR="00C03DCD" w:rsidRDefault="00C03DCD" w:rsidP="00AD2128"/>
    <w:p w:rsidR="00C03DCD" w:rsidRDefault="00C03DCD" w:rsidP="00AD2128"/>
    <w:p w:rsidR="00C03DCD" w:rsidRDefault="00C03DCD" w:rsidP="00AD2128"/>
    <w:p w:rsidR="00455C1C" w:rsidRDefault="00455C1C" w:rsidP="00AD2128"/>
    <w:p w:rsidR="00AD2128" w:rsidRDefault="00334705" w:rsidP="00AD2128">
      <w:r>
        <w:t>für Vollständigkeit und Richtigkeit</w:t>
      </w:r>
      <w:r w:rsidR="00AD2128">
        <w:t>:</w:t>
      </w:r>
    </w:p>
    <w:p w:rsidR="00AD2128" w:rsidRDefault="00AD2128" w:rsidP="00AD2128"/>
    <w:p w:rsidR="00AD2128" w:rsidRDefault="00AD2128" w:rsidP="00AD2128">
      <w:r>
        <w:t>__________________________________</w:t>
      </w:r>
      <w:r>
        <w:tab/>
      </w:r>
      <w:r>
        <w:tab/>
      </w:r>
      <w:r>
        <w:tab/>
      </w:r>
      <w:r>
        <w:tab/>
      </w:r>
      <w:r w:rsidR="007E09C6">
        <w:tab/>
      </w:r>
      <w:r>
        <w:t>____________________________________</w:t>
      </w:r>
      <w:r w:rsidR="00141A64">
        <w:t>____</w:t>
      </w:r>
    </w:p>
    <w:p w:rsidR="005E1301" w:rsidRDefault="00AD2128" w:rsidP="00AD2128">
      <w:r>
        <w:t>Ort, Datum</w:t>
      </w:r>
      <w:r>
        <w:tab/>
      </w:r>
      <w:r>
        <w:tab/>
      </w:r>
      <w:r>
        <w:tab/>
      </w:r>
      <w:r>
        <w:tab/>
      </w:r>
      <w:r>
        <w:tab/>
      </w:r>
      <w:r>
        <w:tab/>
      </w:r>
      <w:r w:rsidR="007E09C6">
        <w:tab/>
      </w:r>
      <w:r>
        <w:t>Unterschrift</w:t>
      </w:r>
      <w:r w:rsidR="005A4EA2">
        <w:t xml:space="preserve"> Verantwortliche*r</w:t>
      </w:r>
      <w:r w:rsidR="00FA6A2E">
        <w:rPr>
          <w:rStyle w:val="Funotenzeichen"/>
        </w:rPr>
        <w:footnoteReference w:id="24"/>
      </w:r>
    </w:p>
    <w:p w:rsidR="005A4EA2" w:rsidRDefault="005A4EA2" w:rsidP="00AD2128"/>
    <w:p w:rsidR="005A4EA2" w:rsidRDefault="005A4EA2" w:rsidP="005A4EA2">
      <w:r>
        <w:t>__________________________________</w:t>
      </w:r>
      <w:r>
        <w:tab/>
      </w:r>
      <w:r>
        <w:tab/>
      </w:r>
      <w:r>
        <w:tab/>
      </w:r>
      <w:r>
        <w:tab/>
      </w:r>
      <w:r>
        <w:tab/>
        <w:t>________________________________________</w:t>
      </w:r>
    </w:p>
    <w:p w:rsidR="005A4EA2" w:rsidRDefault="005A4EA2" w:rsidP="005A4EA2">
      <w:r>
        <w:t>Ort, Datum</w:t>
      </w:r>
      <w:r>
        <w:tab/>
      </w:r>
      <w:r>
        <w:tab/>
      </w:r>
      <w:r>
        <w:tab/>
      </w:r>
      <w:r>
        <w:tab/>
      </w:r>
      <w:r>
        <w:tab/>
      </w:r>
      <w:r>
        <w:tab/>
      </w:r>
      <w:r>
        <w:tab/>
        <w:t>Unterschrift Vorgesetzte*r</w:t>
      </w:r>
      <w:r>
        <w:br/>
      </w:r>
      <w:r>
        <w:tab/>
      </w:r>
      <w:r>
        <w:tab/>
      </w:r>
      <w:r>
        <w:tab/>
      </w:r>
      <w:r>
        <w:tab/>
      </w:r>
      <w:r>
        <w:tab/>
      </w:r>
      <w:r>
        <w:tab/>
      </w:r>
      <w:r>
        <w:tab/>
      </w:r>
      <w:r>
        <w:tab/>
        <w:t>(i.d.R. Arbeitsbereichsleitung)</w:t>
      </w:r>
    </w:p>
    <w:p w:rsidR="005A4EA2" w:rsidRDefault="005A4EA2" w:rsidP="00AD2128"/>
    <w:sectPr w:rsidR="005A4EA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301" w:rsidRDefault="005E1301" w:rsidP="008D5BDB">
      <w:pPr>
        <w:spacing w:after="0"/>
      </w:pPr>
      <w:r>
        <w:separator/>
      </w:r>
    </w:p>
  </w:endnote>
  <w:endnote w:type="continuationSeparator" w:id="0">
    <w:p w:rsidR="005E1301" w:rsidRDefault="005E1301" w:rsidP="008D5B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301" w:rsidRDefault="005E1301" w:rsidP="008D5BDB">
      <w:pPr>
        <w:spacing w:after="0"/>
      </w:pPr>
      <w:r>
        <w:separator/>
      </w:r>
    </w:p>
  </w:footnote>
  <w:footnote w:type="continuationSeparator" w:id="0">
    <w:p w:rsidR="005E1301" w:rsidRDefault="005E1301" w:rsidP="008D5BDB">
      <w:pPr>
        <w:spacing w:after="0"/>
      </w:pPr>
      <w:r>
        <w:continuationSeparator/>
      </w:r>
    </w:p>
  </w:footnote>
  <w:footnote w:id="1">
    <w:p w:rsidR="005E1301" w:rsidRPr="006B04BC" w:rsidRDefault="005E1301">
      <w:pPr>
        <w:pStyle w:val="Funotentext"/>
      </w:pPr>
      <w:r w:rsidRPr="006B04BC">
        <w:rPr>
          <w:rStyle w:val="Funotenzeichen"/>
        </w:rPr>
        <w:footnoteRef/>
      </w:r>
      <w:r w:rsidRPr="006B04BC">
        <w:t xml:space="preserve"> Im Folgenden als "Verarbeitung" bezeichnet</w:t>
      </w:r>
    </w:p>
  </w:footnote>
  <w:footnote w:id="2">
    <w:p w:rsidR="005E1301" w:rsidRPr="006B04BC" w:rsidRDefault="005E1301">
      <w:pPr>
        <w:pStyle w:val="Funotentext"/>
      </w:pPr>
      <w:r w:rsidRPr="006B04BC">
        <w:rPr>
          <w:rStyle w:val="Funotenzeichen"/>
        </w:rPr>
        <w:footnoteRef/>
      </w:r>
      <w:r w:rsidRPr="006B04BC">
        <w:t xml:space="preserve"> "</w:t>
      </w:r>
      <w:r w:rsidRPr="006B04BC">
        <w:rPr>
          <w:rFonts w:eastAsiaTheme="majorEastAsia" w:cs="Arial"/>
          <w:bCs/>
          <w:szCs w:val="18"/>
        </w:rPr>
        <w:t>Personenbezogene Daten" sind alle Daten, die sich unmittelbar oder mittelbar (d.h. mit Zusatzwissen) und mit realistischem Aufwand einer konkreten Person zuordnen lassen. Dies umfasst z. B. Name, Geburtsdatum, Anschrift, Einkommen, Beruf, Kfz-Kennzeichen, IP-Adresse, Konto- oder Versicherungsnummer.</w:t>
      </w:r>
    </w:p>
  </w:footnote>
  <w:footnote w:id="3">
    <w:p w:rsidR="005E1301" w:rsidRPr="006B04BC" w:rsidRDefault="005E1301">
      <w:pPr>
        <w:pStyle w:val="Funotentext"/>
      </w:pPr>
      <w:r w:rsidRPr="006B04BC">
        <w:rPr>
          <w:rStyle w:val="Funotenzeichen"/>
        </w:rPr>
        <w:footnoteRef/>
      </w:r>
      <w:r w:rsidRPr="006B04BC">
        <w:t xml:space="preserve"> QUA-LiS-interne Bezeichnung, kann selbst gewählt werden</w:t>
      </w:r>
    </w:p>
  </w:footnote>
  <w:footnote w:id="4">
    <w:p w:rsidR="005E1301" w:rsidRDefault="005E1301">
      <w:pPr>
        <w:pStyle w:val="Funotentext"/>
      </w:pPr>
      <w:r w:rsidRPr="006B04BC">
        <w:rPr>
          <w:rStyle w:val="Funotenzeichen"/>
        </w:rPr>
        <w:footnoteRef/>
      </w:r>
      <w:r w:rsidRPr="006B04BC">
        <w:t xml:space="preserve"> Bitte die einzelnen Verarbeitungen im eigenen Arbeitsbereich fortlaufend nummerieren.</w:t>
      </w:r>
    </w:p>
  </w:footnote>
  <w:footnote w:id="5">
    <w:p w:rsidR="005E1301" w:rsidRDefault="005E1301">
      <w:pPr>
        <w:pStyle w:val="Funotentext"/>
      </w:pPr>
      <w:r>
        <w:rPr>
          <w:rStyle w:val="Funotenzeichen"/>
        </w:rPr>
        <w:footnoteRef/>
      </w:r>
      <w:r>
        <w:t xml:space="preserve"> </w:t>
      </w:r>
      <w:r w:rsidRPr="00D1707A">
        <w:t>Auftragsverarbeitung</w:t>
      </w:r>
      <w:r>
        <w:t xml:space="preserve"> ist die Verarbeitung </w:t>
      </w:r>
      <w:r w:rsidRPr="00D1707A">
        <w:t>von personenbezogenen Daten durch einen Dienstleister im Auftrag</w:t>
      </w:r>
      <w:r>
        <w:t xml:space="preserve"> (z.B. Webhosting, Aktenvernichtung etc.)</w:t>
      </w:r>
    </w:p>
  </w:footnote>
  <w:footnote w:id="6">
    <w:p w:rsidR="001E4DE8" w:rsidRDefault="001E4DE8">
      <w:pPr>
        <w:pStyle w:val="Funotentext"/>
      </w:pPr>
      <w:r>
        <w:rPr>
          <w:rStyle w:val="Funotenzeichen"/>
        </w:rPr>
        <w:footnoteRef/>
      </w:r>
      <w:r>
        <w:t xml:space="preserve"> Jede Verarbeitung personenbezogener Daten muss eine rechtliche Grundlage haben. Bitte geben Sie diese hier an.</w:t>
      </w:r>
      <w:r w:rsidR="006F0F84">
        <w:t xml:space="preserve"> In der Regel ist für Behörden hier Option 1 zu wählen (Warhnehmung eines Aufgabe im öffentlichen Interesse).</w:t>
      </w:r>
    </w:p>
  </w:footnote>
  <w:footnote w:id="7">
    <w:p w:rsidR="006F0F84" w:rsidRDefault="006F0F84" w:rsidP="006F0F84">
      <w:pPr>
        <w:pStyle w:val="Funotentext"/>
      </w:pPr>
      <w:r>
        <w:rPr>
          <w:rStyle w:val="Funotenzeichen"/>
        </w:rPr>
        <w:footnoteRef/>
      </w:r>
      <w:r>
        <w:t xml:space="preserve"> DSGVO: Europäische Datenschutzgrundverordnung – gesetzliches Rahmenwerk, das die Verarbeitung personenbezogener Daten regelt (gültig ab 25.05.2018)</w:t>
      </w:r>
    </w:p>
  </w:footnote>
  <w:footnote w:id="8">
    <w:p w:rsidR="005E1301" w:rsidRDefault="005E1301">
      <w:pPr>
        <w:pStyle w:val="Funotentext"/>
      </w:pPr>
      <w:r>
        <w:rPr>
          <w:rStyle w:val="Funotenzeichen"/>
        </w:rPr>
        <w:footnoteRef/>
      </w:r>
      <w:r>
        <w:t xml:space="preserve"> z.B. "Beschäftigte", "externe Arbeitsgruppenmitglieder", "Lehrer*innen", "Schüler*innen"</w:t>
      </w:r>
      <w:r w:rsidR="00A46AE7">
        <w:t xml:space="preserve"> etc.</w:t>
      </w:r>
    </w:p>
  </w:footnote>
  <w:footnote w:id="9">
    <w:p w:rsidR="005E1301" w:rsidRDefault="005E1301">
      <w:pPr>
        <w:pStyle w:val="Funotentext"/>
      </w:pPr>
      <w:r>
        <w:rPr>
          <w:rStyle w:val="Funotenzeichen"/>
        </w:rPr>
        <w:footnoteRef/>
      </w:r>
      <w:r>
        <w:t xml:space="preserve"> z.B. "persönliche Daten", "Arbeitszeit", "E-Mail-Adresse", "</w:t>
      </w:r>
      <w:r w:rsidR="00A46AE7">
        <w:t>Dienstrang", "Kontodaten" etc.</w:t>
      </w:r>
    </w:p>
  </w:footnote>
  <w:footnote w:id="10">
    <w:p w:rsidR="000C1928" w:rsidRDefault="000C1928">
      <w:pPr>
        <w:pStyle w:val="Funotentext"/>
      </w:pPr>
      <w:r>
        <w:rPr>
          <w:rStyle w:val="Funotenzeichen"/>
        </w:rPr>
        <w:footnoteRef/>
      </w:r>
      <w:r>
        <w:t xml:space="preserve"> personenbezogene </w:t>
      </w:r>
      <w:r w:rsidRPr="000C1928">
        <w:t>Daten, aus denen die rassische und ethnische Herkunft, politische M</w:t>
      </w:r>
      <w:r>
        <w:t>einungen, religiöse oder weltan</w:t>
      </w:r>
      <w:r w:rsidRPr="000C1928">
        <w:t xml:space="preserve">schauliche Überzeugungen oder die Gewerkschaftszugehörigkeit hervorgehen, </w:t>
      </w:r>
      <w:r>
        <w:t>generische</w:t>
      </w:r>
      <w:r w:rsidRPr="000C1928">
        <w:t xml:space="preserve"> Daten, b</w:t>
      </w:r>
      <w:r>
        <w:t>iometrische Daten zur eindeuti</w:t>
      </w:r>
      <w:r w:rsidRPr="000C1928">
        <w:t>gen Identifizierung einer Person, Ges</w:t>
      </w:r>
      <w:r>
        <w:t xml:space="preserve">undheitsdaten, </w:t>
      </w:r>
      <w:r w:rsidRPr="000C1928">
        <w:t>Daten zum Sexualleben</w:t>
      </w:r>
      <w:r>
        <w:t xml:space="preserve"> oder der sexuellen Orientierung</w:t>
      </w:r>
      <w:r w:rsidRPr="000C1928">
        <w:t>.</w:t>
      </w:r>
    </w:p>
  </w:footnote>
  <w:footnote w:id="11">
    <w:p w:rsidR="00D21837" w:rsidRDefault="005E1301">
      <w:pPr>
        <w:pStyle w:val="Funotentext"/>
      </w:pPr>
      <w:r>
        <w:rPr>
          <w:rStyle w:val="Funotenzeichen"/>
        </w:rPr>
        <w:footnoteRef/>
      </w:r>
      <w:r>
        <w:t xml:space="preserve"> </w:t>
      </w:r>
      <w:r w:rsidR="00D21837">
        <w:t>siehe Seite 3, Tabelle in Abschnitt 3, Spalte 1</w:t>
      </w:r>
    </w:p>
  </w:footnote>
  <w:footnote w:id="12">
    <w:p w:rsidR="00D21837" w:rsidRDefault="00D21837">
      <w:pPr>
        <w:pStyle w:val="Funotentext"/>
      </w:pPr>
      <w:r>
        <w:rPr>
          <w:rStyle w:val="Funotenzeichen"/>
        </w:rPr>
        <w:footnoteRef/>
      </w:r>
      <w:r>
        <w:t xml:space="preserve"> siehe Seite 3, Tabelle in Abschnitt 3, Spalte 2</w:t>
      </w:r>
    </w:p>
  </w:footnote>
  <w:footnote w:id="13">
    <w:p w:rsidR="005E1301" w:rsidRDefault="005E1301">
      <w:pPr>
        <w:pStyle w:val="Funotentext"/>
      </w:pPr>
      <w:r>
        <w:rPr>
          <w:rStyle w:val="Funotenzeichen"/>
        </w:rPr>
        <w:footnoteRef/>
      </w:r>
      <w:r>
        <w:t xml:space="preserve"> z.B. </w:t>
      </w:r>
      <w:r w:rsidR="007E09C6">
        <w:t xml:space="preserve">"Person", </w:t>
      </w:r>
      <w:r>
        <w:t>"Webhoster", "Bezirksregierung", "Schule", "Beschäftigte</w:t>
      </w:r>
      <w:r w:rsidR="008C4D2C">
        <w:t xml:space="preserve"> von AB 1/2/3/…</w:t>
      </w:r>
      <w:r>
        <w:t xml:space="preserve">", </w:t>
      </w:r>
      <w:r w:rsidR="007E09C6">
        <w:t xml:space="preserve">"Unternehmen" </w:t>
      </w:r>
      <w:r>
        <w:t>etc.</w:t>
      </w:r>
      <w:r w:rsidR="008C4D2C">
        <w:t xml:space="preserve"> </w:t>
      </w:r>
      <w:r w:rsidR="008C4D2C" w:rsidRPr="008C4D2C">
        <w:rPr>
          <w:b/>
        </w:rPr>
        <w:t>Bitte berücksichtigen Sie auch QUA-LiS-interne Empfänger!</w:t>
      </w:r>
    </w:p>
  </w:footnote>
  <w:footnote w:id="14">
    <w:p w:rsidR="00A46AE7" w:rsidRDefault="00A46AE7">
      <w:pPr>
        <w:pStyle w:val="Funotentext"/>
      </w:pPr>
      <w:r>
        <w:rPr>
          <w:rStyle w:val="Funotenzeichen"/>
        </w:rPr>
        <w:footnoteRef/>
      </w:r>
      <w:r>
        <w:t xml:space="preserve"> Bitte beschreiben Sie im Folgenden, durch welche konkreten technischen und organisatorischem Maßnahmen die genannten Schuttziele sichergestellt werden</w:t>
      </w:r>
    </w:p>
  </w:footnote>
  <w:footnote w:id="15">
    <w:p w:rsidR="00D86697" w:rsidRDefault="00D86697">
      <w:pPr>
        <w:pStyle w:val="Funotentext"/>
      </w:pPr>
      <w:r>
        <w:rPr>
          <w:rStyle w:val="Funotenzeichen"/>
        </w:rPr>
        <w:footnoteRef/>
      </w:r>
      <w:r>
        <w:t xml:space="preserve"> </w:t>
      </w:r>
      <w:r w:rsidRPr="00D86697">
        <w:t xml:space="preserve">Die </w:t>
      </w:r>
      <w:r>
        <w:t>DSGVO</w:t>
      </w:r>
      <w:r w:rsidRPr="00D86697">
        <w:t xml:space="preserve"> verpflichtet </w:t>
      </w:r>
      <w:r>
        <w:t>Behörden,</w:t>
      </w:r>
      <w:r w:rsidRPr="00D86697">
        <w:t xml:space="preserve"> geeignete technische und organisatorische Maßnahmen zu treffen</w:t>
      </w:r>
      <w:r>
        <w:t xml:space="preserve">, um Betroffene vor einem Missbrauch ihrer personenbezogenen Daten zu bewahren. Die Auswahl dieser Maßnahmen muss risikoorientiert erfolgen. Voraussetzung für dieses Vorgehen ist eine Risikoanalyse. Sie ist auch Grundlage für die </w:t>
      </w:r>
      <w:r w:rsidR="00334705">
        <w:t xml:space="preserve">bzw. </w:t>
      </w:r>
      <w:r w:rsidR="00D317E8">
        <w:t xml:space="preserve">Bestandteil </w:t>
      </w:r>
      <w:r w:rsidR="00334705">
        <w:t xml:space="preserve">der </w:t>
      </w:r>
      <w:r>
        <w:t>ggf. durchzuführende</w:t>
      </w:r>
      <w:r w:rsidR="00334705">
        <w:t>n</w:t>
      </w:r>
      <w:r>
        <w:t xml:space="preserve"> </w:t>
      </w:r>
      <w:r w:rsidRPr="00D86697">
        <w:rPr>
          <w:b/>
        </w:rPr>
        <w:t>Datenschutz-Folge</w:t>
      </w:r>
      <w:r>
        <w:rPr>
          <w:b/>
        </w:rPr>
        <w:t>n</w:t>
      </w:r>
      <w:r w:rsidRPr="00D86697">
        <w:rPr>
          <w:b/>
        </w:rPr>
        <w:t>abschätzung</w:t>
      </w:r>
      <w:r>
        <w:t>.</w:t>
      </w:r>
    </w:p>
  </w:footnote>
  <w:footnote w:id="16">
    <w:p w:rsidR="00D86697" w:rsidRDefault="00D86697">
      <w:pPr>
        <w:pStyle w:val="Funotentext"/>
      </w:pPr>
      <w:r>
        <w:rPr>
          <w:rStyle w:val="Funotenzeichen"/>
        </w:rPr>
        <w:footnoteRef/>
      </w:r>
      <w:r>
        <w:t xml:space="preserve"> Die DSGVO verpflichtet Behörden, für Verarbeitungen mit </w:t>
      </w:r>
      <w:r w:rsidRPr="00D86697">
        <w:rPr>
          <w:b/>
        </w:rPr>
        <w:t>hohem Risiko</w:t>
      </w:r>
      <w:r>
        <w:t xml:space="preserve"> für die Rechte und Freiheiten von Betroffenen, eine Datenschutz-Folgenabschätzung durchzuführen.</w:t>
      </w:r>
    </w:p>
  </w:footnote>
  <w:footnote w:id="17">
    <w:p w:rsidR="00A46AE7" w:rsidRDefault="00A46AE7">
      <w:pPr>
        <w:pStyle w:val="Funotentext"/>
      </w:pPr>
      <w:r>
        <w:rPr>
          <w:rStyle w:val="Funotenzeichen"/>
        </w:rPr>
        <w:footnoteRef/>
      </w:r>
      <w:r>
        <w:t xml:space="preserve"> </w:t>
      </w:r>
      <w:r w:rsidRPr="00A46AE7">
        <w:rPr>
          <w:b/>
        </w:rPr>
        <w:t>Vertraulichkeit:</w:t>
      </w:r>
      <w:r>
        <w:t xml:space="preserve"> </w:t>
      </w:r>
      <w:r w:rsidRPr="00A46AE7">
        <w:t>Daten sind für unberechtigte Dritte nicht zugänglic</w:t>
      </w:r>
      <w:r>
        <w:t>h</w:t>
      </w:r>
    </w:p>
  </w:footnote>
  <w:footnote w:id="18">
    <w:p w:rsidR="00A46AE7" w:rsidRDefault="00A46AE7">
      <w:pPr>
        <w:pStyle w:val="Funotentext"/>
      </w:pPr>
      <w:r>
        <w:rPr>
          <w:rStyle w:val="Funotenzeichen"/>
        </w:rPr>
        <w:footnoteRef/>
      </w:r>
      <w:r>
        <w:t xml:space="preserve"> </w:t>
      </w:r>
      <w:r w:rsidRPr="00A46AE7">
        <w:rPr>
          <w:b/>
        </w:rPr>
        <w:t>Integrität:</w:t>
      </w:r>
      <w:r>
        <w:t xml:space="preserve"> </w:t>
      </w:r>
      <w:r w:rsidRPr="00A46AE7">
        <w:t>Daten können nicht verfälscht werden.</w:t>
      </w:r>
    </w:p>
  </w:footnote>
  <w:footnote w:id="19">
    <w:p w:rsidR="00A46AE7" w:rsidRDefault="00A46AE7">
      <w:pPr>
        <w:pStyle w:val="Funotentext"/>
      </w:pPr>
      <w:r>
        <w:rPr>
          <w:rStyle w:val="Funotenzeichen"/>
        </w:rPr>
        <w:footnoteRef/>
      </w:r>
      <w:r>
        <w:t xml:space="preserve"> </w:t>
      </w:r>
      <w:r w:rsidRPr="00A46AE7">
        <w:rPr>
          <w:b/>
        </w:rPr>
        <w:t>Verfügbarkeit:</w:t>
      </w:r>
      <w:r>
        <w:t xml:space="preserve"> </w:t>
      </w:r>
      <w:r w:rsidRPr="00A46AE7">
        <w:t>Daten stehen zur Verfügung</w:t>
      </w:r>
      <w:r w:rsidR="00AC016C">
        <w:t xml:space="preserve"> und sind zugänglich</w:t>
      </w:r>
      <w:r w:rsidRPr="00A46AE7">
        <w:t>, wenn sie gebraucht werden</w:t>
      </w:r>
      <w:r w:rsidR="00AC016C">
        <w:t>, insb. unter Berücksichtigung technischer Störungen</w:t>
      </w:r>
    </w:p>
  </w:footnote>
  <w:footnote w:id="20">
    <w:p w:rsidR="00A46AE7" w:rsidRDefault="00A46AE7">
      <w:pPr>
        <w:pStyle w:val="Funotentext"/>
      </w:pPr>
      <w:r>
        <w:rPr>
          <w:rStyle w:val="Funotenzeichen"/>
        </w:rPr>
        <w:footnoteRef/>
      </w:r>
      <w:r>
        <w:t xml:space="preserve"> </w:t>
      </w:r>
      <w:r w:rsidRPr="00A46AE7">
        <w:rPr>
          <w:b/>
        </w:rPr>
        <w:t>Belastbarkeit:</w:t>
      </w:r>
      <w:r>
        <w:t xml:space="preserve"> </w:t>
      </w:r>
      <w:r w:rsidRPr="00A46AE7">
        <w:t>Widerstandsfä</w:t>
      </w:r>
      <w:r>
        <w:t>higkeit der Systeme, mit denen die Daten verwaltet werden</w:t>
      </w:r>
    </w:p>
  </w:footnote>
  <w:footnote w:id="21">
    <w:p w:rsidR="00A46AE7" w:rsidRDefault="00A46AE7">
      <w:pPr>
        <w:pStyle w:val="Funotentext"/>
      </w:pPr>
      <w:r>
        <w:rPr>
          <w:rStyle w:val="Funotenzeichen"/>
        </w:rPr>
        <w:footnoteRef/>
      </w:r>
      <w:r>
        <w:t xml:space="preserve"> </w:t>
      </w:r>
      <w:r w:rsidRPr="00A46AE7">
        <w:rPr>
          <w:b/>
        </w:rPr>
        <w:t>Pseudonymisierung:</w:t>
      </w:r>
      <w:r>
        <w:t xml:space="preserve"> Ersetzen von </w:t>
      </w:r>
      <w:r w:rsidRPr="00A46AE7">
        <w:t>Identifikationsmerkmale</w:t>
      </w:r>
      <w:r>
        <w:t>n</w:t>
      </w:r>
      <w:r w:rsidRPr="00A46AE7">
        <w:t xml:space="preserve"> durch ein Kennzeichen</w:t>
      </w:r>
      <w:r>
        <w:t xml:space="preserve"> mit dem Ziel, die Identifizierung der*des Betroffenen zu erschweren</w:t>
      </w:r>
    </w:p>
  </w:footnote>
  <w:footnote w:id="22">
    <w:p w:rsidR="000C1928" w:rsidRDefault="000C1928">
      <w:pPr>
        <w:pStyle w:val="Funotentext"/>
      </w:pPr>
      <w:r>
        <w:rPr>
          <w:rStyle w:val="Funotenzeichen"/>
        </w:rPr>
        <w:footnoteRef/>
      </w:r>
      <w:r>
        <w:t xml:space="preserve"> </w:t>
      </w:r>
      <w:r w:rsidRPr="000C1928">
        <w:rPr>
          <w:b/>
        </w:rPr>
        <w:t>Verschlüsselung:</w:t>
      </w:r>
      <w:r>
        <w:t xml:space="preserve"> Einsatz standardisierter Verschlüsselungsverfahren</w:t>
      </w:r>
    </w:p>
  </w:footnote>
  <w:footnote w:id="23">
    <w:p w:rsidR="000C1928" w:rsidRDefault="000C1928">
      <w:pPr>
        <w:pStyle w:val="Funotentext"/>
      </w:pPr>
      <w:r>
        <w:rPr>
          <w:rStyle w:val="Funotenzeichen"/>
        </w:rPr>
        <w:footnoteRef/>
      </w:r>
      <w:r>
        <w:t xml:space="preserve"> Verfahren</w:t>
      </w:r>
      <w:r w:rsidRPr="000C1928">
        <w:t>, das regelmäßig die Wirksamkeit der Maßnahmen bewertet und evaluiert.</w:t>
      </w:r>
      <w:r>
        <w:t xml:space="preserve"> (</w:t>
      </w:r>
      <w:r w:rsidRPr="000C1928">
        <w:t xml:space="preserve">z.B. </w:t>
      </w:r>
      <w:r>
        <w:t>Durchführung</w:t>
      </w:r>
      <w:r w:rsidRPr="000C1928">
        <w:t xml:space="preserve"> von Penetration</w:t>
      </w:r>
      <w:r>
        <w:t>stests, Qualitätsmanagement etc</w:t>
      </w:r>
      <w:r w:rsidRPr="000C1928">
        <w:t>.</w:t>
      </w:r>
      <w:r>
        <w:t>)</w:t>
      </w:r>
    </w:p>
  </w:footnote>
  <w:footnote w:id="24">
    <w:p w:rsidR="00FA6A2E" w:rsidRDefault="00FA6A2E">
      <w:pPr>
        <w:pStyle w:val="Funotentext"/>
      </w:pPr>
      <w:r>
        <w:rPr>
          <w:rStyle w:val="Funotenzeichen"/>
        </w:rPr>
        <w:footnoteRef/>
      </w:r>
      <w:r>
        <w:t xml:space="preserve"> Gemeint ist die für die jeweilige Verarbeitung verantwortliche Person (z.B. die*der </w:t>
      </w:r>
      <w:r w:rsidR="00D12215">
        <w:t xml:space="preserve">zuständige </w:t>
      </w:r>
      <w:r>
        <w:t>Projektleiter*in</w:t>
      </w:r>
      <w:r w:rsidR="00AF2B06">
        <w:t xml:space="preserve"> bzw. Verfahrensverantwortliche</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38FE"/>
    <w:multiLevelType w:val="multilevel"/>
    <w:tmpl w:val="132832EC"/>
    <w:lvl w:ilvl="0">
      <w:start w:val="1"/>
      <w:numFmt w:val="decimal"/>
      <w:lvlText w:val="%1."/>
      <w:lvlJc w:val="left"/>
      <w:pPr>
        <w:ind w:left="567" w:hanging="567"/>
      </w:pPr>
      <w:rPr>
        <w:rFonts w:hint="default"/>
      </w:rPr>
    </w:lvl>
    <w:lvl w:ilvl="1">
      <w:start w:val="1"/>
      <w:numFmt w:val="decimal"/>
      <w:lvlText w:val="%1.%2."/>
      <w:lvlJc w:val="left"/>
      <w:pPr>
        <w:tabs>
          <w:tab w:val="num" w:pos="720"/>
        </w:tabs>
        <w:ind w:left="567" w:hanging="567"/>
      </w:pPr>
      <w:rPr>
        <w:rFonts w:hint="default"/>
      </w:rPr>
    </w:lvl>
    <w:lvl w:ilvl="2">
      <w:start w:val="1"/>
      <w:numFmt w:val="decimal"/>
      <w:lvlText w:val="%1.%2.%3."/>
      <w:lvlJc w:val="left"/>
      <w:pPr>
        <w:tabs>
          <w:tab w:val="num" w:pos="107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48D566FE"/>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2n7qNaW1a/+Zw/34zmebW+EY+K4=" w:salt="X0Z2Z7CtnJXEaFZmKjvn/w=="/>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128"/>
    <w:rsid w:val="00021D95"/>
    <w:rsid w:val="00025B72"/>
    <w:rsid w:val="00027C45"/>
    <w:rsid w:val="00030032"/>
    <w:rsid w:val="000C1928"/>
    <w:rsid w:val="000D6844"/>
    <w:rsid w:val="00103442"/>
    <w:rsid w:val="00141A64"/>
    <w:rsid w:val="001531FB"/>
    <w:rsid w:val="001609C4"/>
    <w:rsid w:val="00177741"/>
    <w:rsid w:val="00196CB0"/>
    <w:rsid w:val="001B22C7"/>
    <w:rsid w:val="001D047D"/>
    <w:rsid w:val="001E4C67"/>
    <w:rsid w:val="001E4DE8"/>
    <w:rsid w:val="001E6CA1"/>
    <w:rsid w:val="00241DE7"/>
    <w:rsid w:val="00242A16"/>
    <w:rsid w:val="00252279"/>
    <w:rsid w:val="002919EB"/>
    <w:rsid w:val="002C2308"/>
    <w:rsid w:val="00326D6A"/>
    <w:rsid w:val="00334705"/>
    <w:rsid w:val="003723FB"/>
    <w:rsid w:val="003766B6"/>
    <w:rsid w:val="003925AF"/>
    <w:rsid w:val="003C66D3"/>
    <w:rsid w:val="003E5122"/>
    <w:rsid w:val="003F394C"/>
    <w:rsid w:val="00424305"/>
    <w:rsid w:val="004311E7"/>
    <w:rsid w:val="00455C1C"/>
    <w:rsid w:val="00460979"/>
    <w:rsid w:val="0046719F"/>
    <w:rsid w:val="00467647"/>
    <w:rsid w:val="00467E41"/>
    <w:rsid w:val="00473431"/>
    <w:rsid w:val="00475329"/>
    <w:rsid w:val="004915FE"/>
    <w:rsid w:val="004A1380"/>
    <w:rsid w:val="004B721D"/>
    <w:rsid w:val="004C2992"/>
    <w:rsid w:val="004D6AE9"/>
    <w:rsid w:val="004D7EB9"/>
    <w:rsid w:val="004E685F"/>
    <w:rsid w:val="00530B48"/>
    <w:rsid w:val="00594BD4"/>
    <w:rsid w:val="005A4EA2"/>
    <w:rsid w:val="005E1301"/>
    <w:rsid w:val="005E2ACC"/>
    <w:rsid w:val="006001C6"/>
    <w:rsid w:val="00631C4F"/>
    <w:rsid w:val="00636495"/>
    <w:rsid w:val="00667238"/>
    <w:rsid w:val="00686B03"/>
    <w:rsid w:val="006B04BC"/>
    <w:rsid w:val="006C6A5A"/>
    <w:rsid w:val="006D34C2"/>
    <w:rsid w:val="006D7419"/>
    <w:rsid w:val="006F0F84"/>
    <w:rsid w:val="007205BD"/>
    <w:rsid w:val="007867FE"/>
    <w:rsid w:val="007C5F9F"/>
    <w:rsid w:val="007E09C6"/>
    <w:rsid w:val="007E4CF2"/>
    <w:rsid w:val="008170F4"/>
    <w:rsid w:val="00820FB0"/>
    <w:rsid w:val="0085284B"/>
    <w:rsid w:val="0085682E"/>
    <w:rsid w:val="00881A1A"/>
    <w:rsid w:val="008875BE"/>
    <w:rsid w:val="00894FD6"/>
    <w:rsid w:val="008A6870"/>
    <w:rsid w:val="008B6D25"/>
    <w:rsid w:val="008C4D2C"/>
    <w:rsid w:val="008D5BDB"/>
    <w:rsid w:val="0090417F"/>
    <w:rsid w:val="0091146B"/>
    <w:rsid w:val="00913D97"/>
    <w:rsid w:val="00915E2A"/>
    <w:rsid w:val="00940ED3"/>
    <w:rsid w:val="00956096"/>
    <w:rsid w:val="009C7258"/>
    <w:rsid w:val="009D6132"/>
    <w:rsid w:val="009E2F02"/>
    <w:rsid w:val="009E676D"/>
    <w:rsid w:val="00A4053D"/>
    <w:rsid w:val="00A46AE7"/>
    <w:rsid w:val="00A72993"/>
    <w:rsid w:val="00A8405E"/>
    <w:rsid w:val="00A965E3"/>
    <w:rsid w:val="00AA13A1"/>
    <w:rsid w:val="00AC016C"/>
    <w:rsid w:val="00AC23E5"/>
    <w:rsid w:val="00AD2128"/>
    <w:rsid w:val="00AD47F7"/>
    <w:rsid w:val="00AD7432"/>
    <w:rsid w:val="00AF2902"/>
    <w:rsid w:val="00AF2B06"/>
    <w:rsid w:val="00B268AB"/>
    <w:rsid w:val="00B35D80"/>
    <w:rsid w:val="00B4589E"/>
    <w:rsid w:val="00B7031C"/>
    <w:rsid w:val="00B72465"/>
    <w:rsid w:val="00B86CE8"/>
    <w:rsid w:val="00BA1131"/>
    <w:rsid w:val="00BB3E3C"/>
    <w:rsid w:val="00BB5433"/>
    <w:rsid w:val="00BE6B94"/>
    <w:rsid w:val="00BF7485"/>
    <w:rsid w:val="00C03DCD"/>
    <w:rsid w:val="00C133D7"/>
    <w:rsid w:val="00C34B3C"/>
    <w:rsid w:val="00CD1A2F"/>
    <w:rsid w:val="00CE1CB2"/>
    <w:rsid w:val="00D03A12"/>
    <w:rsid w:val="00D12215"/>
    <w:rsid w:val="00D1707A"/>
    <w:rsid w:val="00D21837"/>
    <w:rsid w:val="00D305E6"/>
    <w:rsid w:val="00D3134B"/>
    <w:rsid w:val="00D317E8"/>
    <w:rsid w:val="00D36910"/>
    <w:rsid w:val="00D86697"/>
    <w:rsid w:val="00D9792C"/>
    <w:rsid w:val="00DB4D8C"/>
    <w:rsid w:val="00DE3757"/>
    <w:rsid w:val="00E2718B"/>
    <w:rsid w:val="00E66861"/>
    <w:rsid w:val="00E72FBC"/>
    <w:rsid w:val="00E86E38"/>
    <w:rsid w:val="00EC55B0"/>
    <w:rsid w:val="00F21166"/>
    <w:rsid w:val="00F52934"/>
    <w:rsid w:val="00F75AA2"/>
    <w:rsid w:val="00FA6A2E"/>
    <w:rsid w:val="00FD61C6"/>
    <w:rsid w:val="00FD6D03"/>
    <w:rsid w:val="00FE0548"/>
    <w:rsid w:val="00FF1DE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96CB0"/>
  </w:style>
  <w:style w:type="paragraph" w:styleId="berschrift1">
    <w:name w:val="heading 1"/>
    <w:basedOn w:val="Standard"/>
    <w:next w:val="Standard"/>
    <w:link w:val="berschrift1Zchn"/>
    <w:uiPriority w:val="9"/>
    <w:qFormat/>
    <w:rsid w:val="00AD2128"/>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AD2128"/>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AD2128"/>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AD2128"/>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AD2128"/>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AD2128"/>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AD2128"/>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AD2128"/>
    <w:pPr>
      <w:keepNext/>
      <w:keepLines/>
      <w:numPr>
        <w:ilvl w:val="7"/>
        <w:numId w:val="5"/>
      </w:numPr>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AD2128"/>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2128"/>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AD2128"/>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AD2128"/>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AD212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AD2128"/>
    <w:rPr>
      <w:rFonts w:asciiTheme="majorHAnsi" w:eastAsiaTheme="majorEastAsia" w:hAnsiTheme="majorHAnsi" w:cstheme="majorBidi"/>
      <w:color w:val="17365D" w:themeColor="text2" w:themeShade="BF"/>
      <w:spacing w:val="5"/>
      <w:kern w:val="28"/>
      <w:sz w:val="52"/>
      <w:szCs w:val="52"/>
    </w:rPr>
  </w:style>
  <w:style w:type="paragraph" w:styleId="Listenabsatz">
    <w:name w:val="List Paragraph"/>
    <w:basedOn w:val="Standard"/>
    <w:uiPriority w:val="34"/>
    <w:qFormat/>
    <w:rsid w:val="00AD2128"/>
    <w:pPr>
      <w:ind w:left="720"/>
      <w:contextualSpacing/>
    </w:pPr>
  </w:style>
  <w:style w:type="paragraph" w:styleId="Inhaltsverzeichnisberschrift">
    <w:name w:val="TOC Heading"/>
    <w:basedOn w:val="berschrift1"/>
    <w:next w:val="Standard"/>
    <w:uiPriority w:val="39"/>
    <w:unhideWhenUsed/>
    <w:qFormat/>
    <w:rsid w:val="00AD2128"/>
    <w:pPr>
      <w:outlineLvl w:val="9"/>
    </w:pPr>
  </w:style>
  <w:style w:type="character" w:styleId="IntensiveHervorhebung">
    <w:name w:val="Intense Emphasis"/>
    <w:basedOn w:val="Absatz-Standardschriftart"/>
    <w:uiPriority w:val="21"/>
    <w:qFormat/>
    <w:rsid w:val="00AD2128"/>
    <w:rPr>
      <w:b/>
      <w:bCs/>
      <w:i/>
      <w:iCs/>
      <w:color w:val="4F81BD" w:themeColor="accent1"/>
    </w:rPr>
  </w:style>
  <w:style w:type="character" w:customStyle="1" w:styleId="berschrift4Zchn">
    <w:name w:val="Überschrift 4 Zchn"/>
    <w:basedOn w:val="Absatz-Standardschriftart"/>
    <w:link w:val="berschrift4"/>
    <w:uiPriority w:val="9"/>
    <w:semiHidden/>
    <w:rsid w:val="00AD2128"/>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AD2128"/>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AD2128"/>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AD2128"/>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AD2128"/>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AD2128"/>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AD2128"/>
    <w:rPr>
      <w:b/>
      <w:bCs/>
      <w:color w:val="4F81BD" w:themeColor="accent1"/>
      <w:sz w:val="18"/>
      <w:szCs w:val="18"/>
    </w:rPr>
  </w:style>
  <w:style w:type="paragraph" w:styleId="Untertitel">
    <w:name w:val="Subtitle"/>
    <w:basedOn w:val="Standard"/>
    <w:next w:val="Standard"/>
    <w:link w:val="UntertitelZchn"/>
    <w:uiPriority w:val="11"/>
    <w:qFormat/>
    <w:rsid w:val="00AD21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AD2128"/>
    <w:rPr>
      <w:rFonts w:asciiTheme="majorHAnsi" w:eastAsiaTheme="majorEastAsia" w:hAnsiTheme="majorHAnsi" w:cstheme="majorBidi"/>
      <w:i/>
      <w:iCs/>
      <w:color w:val="4F81BD" w:themeColor="accent1"/>
      <w:spacing w:val="15"/>
      <w:sz w:val="24"/>
      <w:szCs w:val="24"/>
    </w:rPr>
  </w:style>
  <w:style w:type="character" w:styleId="Fett">
    <w:name w:val="Strong"/>
    <w:basedOn w:val="Absatz-Standardschriftart"/>
    <w:uiPriority w:val="22"/>
    <w:qFormat/>
    <w:rsid w:val="00AD2128"/>
    <w:rPr>
      <w:b/>
      <w:bCs/>
    </w:rPr>
  </w:style>
  <w:style w:type="character" w:styleId="Hervorhebung">
    <w:name w:val="Emphasis"/>
    <w:basedOn w:val="Absatz-Standardschriftart"/>
    <w:uiPriority w:val="20"/>
    <w:qFormat/>
    <w:rsid w:val="00AD2128"/>
    <w:rPr>
      <w:i/>
      <w:iCs/>
    </w:rPr>
  </w:style>
  <w:style w:type="paragraph" w:styleId="KeinLeerraum">
    <w:name w:val="No Spacing"/>
    <w:link w:val="KeinLeerraumZchn"/>
    <w:uiPriority w:val="1"/>
    <w:qFormat/>
    <w:rsid w:val="00AD2128"/>
    <w:pPr>
      <w:spacing w:after="0"/>
    </w:pPr>
  </w:style>
  <w:style w:type="character" w:customStyle="1" w:styleId="KeinLeerraumZchn">
    <w:name w:val="Kein Leerraum Zchn"/>
    <w:basedOn w:val="Absatz-Standardschriftart"/>
    <w:link w:val="KeinLeerraum"/>
    <w:uiPriority w:val="1"/>
    <w:rsid w:val="00AD2128"/>
  </w:style>
  <w:style w:type="paragraph" w:styleId="Zitat">
    <w:name w:val="Quote"/>
    <w:basedOn w:val="Standard"/>
    <w:next w:val="Standard"/>
    <w:link w:val="ZitatZchn"/>
    <w:uiPriority w:val="29"/>
    <w:qFormat/>
    <w:rsid w:val="00AD2128"/>
    <w:rPr>
      <w:i/>
      <w:iCs/>
      <w:color w:val="000000" w:themeColor="text1"/>
    </w:rPr>
  </w:style>
  <w:style w:type="character" w:customStyle="1" w:styleId="ZitatZchn">
    <w:name w:val="Zitat Zchn"/>
    <w:basedOn w:val="Absatz-Standardschriftart"/>
    <w:link w:val="Zitat"/>
    <w:uiPriority w:val="29"/>
    <w:rsid w:val="00AD2128"/>
    <w:rPr>
      <w:i/>
      <w:iCs/>
      <w:color w:val="000000" w:themeColor="text1"/>
    </w:rPr>
  </w:style>
  <w:style w:type="paragraph" w:styleId="IntensivesZitat">
    <w:name w:val="Intense Quote"/>
    <w:basedOn w:val="Standard"/>
    <w:next w:val="Standard"/>
    <w:link w:val="IntensivesZitatZchn"/>
    <w:uiPriority w:val="30"/>
    <w:qFormat/>
    <w:rsid w:val="00AD212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AD2128"/>
    <w:rPr>
      <w:b/>
      <w:bCs/>
      <w:i/>
      <w:iCs/>
      <w:color w:val="4F81BD" w:themeColor="accent1"/>
    </w:rPr>
  </w:style>
  <w:style w:type="character" w:styleId="SchwacheHervorhebung">
    <w:name w:val="Subtle Emphasis"/>
    <w:basedOn w:val="Absatz-Standardschriftart"/>
    <w:uiPriority w:val="19"/>
    <w:qFormat/>
    <w:rsid w:val="00AD2128"/>
    <w:rPr>
      <w:i/>
      <w:iCs/>
      <w:color w:val="808080" w:themeColor="text1" w:themeTint="7F"/>
    </w:rPr>
  </w:style>
  <w:style w:type="character" w:styleId="SchwacherVerweis">
    <w:name w:val="Subtle Reference"/>
    <w:basedOn w:val="Absatz-Standardschriftart"/>
    <w:uiPriority w:val="31"/>
    <w:qFormat/>
    <w:rsid w:val="00AD2128"/>
    <w:rPr>
      <w:smallCaps/>
      <w:color w:val="C0504D" w:themeColor="accent2"/>
      <w:u w:val="single"/>
    </w:rPr>
  </w:style>
  <w:style w:type="character" w:styleId="IntensiverVerweis">
    <w:name w:val="Intense Reference"/>
    <w:basedOn w:val="Absatz-Standardschriftart"/>
    <w:uiPriority w:val="32"/>
    <w:qFormat/>
    <w:rsid w:val="00AD2128"/>
    <w:rPr>
      <w:b/>
      <w:bCs/>
      <w:smallCaps/>
      <w:color w:val="C0504D" w:themeColor="accent2"/>
      <w:spacing w:val="5"/>
      <w:u w:val="single"/>
    </w:rPr>
  </w:style>
  <w:style w:type="character" w:styleId="Buchtitel">
    <w:name w:val="Book Title"/>
    <w:basedOn w:val="Absatz-Standardschriftart"/>
    <w:uiPriority w:val="33"/>
    <w:qFormat/>
    <w:rsid w:val="00AD2128"/>
    <w:rPr>
      <w:b/>
      <w:bCs/>
      <w:smallCaps/>
      <w:spacing w:val="5"/>
    </w:rPr>
  </w:style>
  <w:style w:type="paragraph" w:styleId="Sprechblasentext">
    <w:name w:val="Balloon Text"/>
    <w:basedOn w:val="Standard"/>
    <w:link w:val="SprechblasentextZchn"/>
    <w:uiPriority w:val="99"/>
    <w:semiHidden/>
    <w:unhideWhenUsed/>
    <w:rsid w:val="00AD212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D2128"/>
    <w:rPr>
      <w:rFonts w:ascii="Tahoma" w:hAnsi="Tahoma" w:cs="Tahoma"/>
      <w:sz w:val="16"/>
      <w:szCs w:val="16"/>
    </w:rPr>
  </w:style>
  <w:style w:type="character" w:styleId="Platzhaltertext">
    <w:name w:val="Placeholder Text"/>
    <w:basedOn w:val="Absatz-Standardschriftart"/>
    <w:uiPriority w:val="99"/>
    <w:semiHidden/>
    <w:rsid w:val="00A72993"/>
    <w:rPr>
      <w:color w:val="808080"/>
    </w:rPr>
  </w:style>
  <w:style w:type="table" w:styleId="Tabellenraster">
    <w:name w:val="Table Grid"/>
    <w:basedOn w:val="NormaleTabelle"/>
    <w:uiPriority w:val="59"/>
    <w:rsid w:val="00BB543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D5BDB"/>
    <w:rPr>
      <w:color w:val="0000FF" w:themeColor="hyperlink"/>
      <w:u w:val="single"/>
    </w:rPr>
  </w:style>
  <w:style w:type="character" w:styleId="BesuchterHyperlink">
    <w:name w:val="FollowedHyperlink"/>
    <w:basedOn w:val="Absatz-Standardschriftart"/>
    <w:uiPriority w:val="99"/>
    <w:semiHidden/>
    <w:unhideWhenUsed/>
    <w:rsid w:val="008D5BDB"/>
    <w:rPr>
      <w:color w:val="800080" w:themeColor="followedHyperlink"/>
      <w:u w:val="single"/>
    </w:rPr>
  </w:style>
  <w:style w:type="paragraph" w:styleId="Funotentext">
    <w:name w:val="footnote text"/>
    <w:basedOn w:val="Standard"/>
    <w:link w:val="FunotentextZchn"/>
    <w:uiPriority w:val="99"/>
    <w:semiHidden/>
    <w:unhideWhenUsed/>
    <w:rsid w:val="008D5BDB"/>
    <w:pPr>
      <w:spacing w:after="0"/>
    </w:pPr>
    <w:rPr>
      <w:sz w:val="20"/>
      <w:szCs w:val="20"/>
    </w:rPr>
  </w:style>
  <w:style w:type="character" w:customStyle="1" w:styleId="FunotentextZchn">
    <w:name w:val="Fußnotentext Zchn"/>
    <w:basedOn w:val="Absatz-Standardschriftart"/>
    <w:link w:val="Funotentext"/>
    <w:uiPriority w:val="99"/>
    <w:semiHidden/>
    <w:rsid w:val="008D5BDB"/>
    <w:rPr>
      <w:sz w:val="20"/>
      <w:szCs w:val="20"/>
    </w:rPr>
  </w:style>
  <w:style w:type="character" w:styleId="Funotenzeichen">
    <w:name w:val="footnote reference"/>
    <w:basedOn w:val="Absatz-Standardschriftart"/>
    <w:uiPriority w:val="99"/>
    <w:semiHidden/>
    <w:unhideWhenUsed/>
    <w:rsid w:val="008D5BDB"/>
    <w:rPr>
      <w:vertAlign w:val="superscript"/>
    </w:rPr>
  </w:style>
  <w:style w:type="paragraph" w:styleId="berarbeitung">
    <w:name w:val="Revision"/>
    <w:hidden/>
    <w:uiPriority w:val="99"/>
    <w:semiHidden/>
    <w:rsid w:val="004915FE"/>
    <w:pPr>
      <w:spacing w:after="0"/>
    </w:pPr>
  </w:style>
  <w:style w:type="character" w:styleId="Kommentarzeichen">
    <w:name w:val="annotation reference"/>
    <w:basedOn w:val="Absatz-Standardschriftart"/>
    <w:uiPriority w:val="99"/>
    <w:semiHidden/>
    <w:unhideWhenUsed/>
    <w:rsid w:val="00D317E8"/>
    <w:rPr>
      <w:sz w:val="16"/>
      <w:szCs w:val="16"/>
    </w:rPr>
  </w:style>
  <w:style w:type="paragraph" w:styleId="Kommentartext">
    <w:name w:val="annotation text"/>
    <w:basedOn w:val="Standard"/>
    <w:link w:val="KommentartextZchn"/>
    <w:uiPriority w:val="99"/>
    <w:semiHidden/>
    <w:unhideWhenUsed/>
    <w:rsid w:val="00D317E8"/>
    <w:rPr>
      <w:sz w:val="20"/>
      <w:szCs w:val="20"/>
    </w:rPr>
  </w:style>
  <w:style w:type="character" w:customStyle="1" w:styleId="KommentartextZchn">
    <w:name w:val="Kommentartext Zchn"/>
    <w:basedOn w:val="Absatz-Standardschriftart"/>
    <w:link w:val="Kommentartext"/>
    <w:uiPriority w:val="99"/>
    <w:semiHidden/>
    <w:rsid w:val="00D317E8"/>
    <w:rPr>
      <w:sz w:val="20"/>
      <w:szCs w:val="20"/>
    </w:rPr>
  </w:style>
  <w:style w:type="paragraph" w:styleId="Kommentarthema">
    <w:name w:val="annotation subject"/>
    <w:basedOn w:val="Kommentartext"/>
    <w:next w:val="Kommentartext"/>
    <w:link w:val="KommentarthemaZchn"/>
    <w:uiPriority w:val="99"/>
    <w:semiHidden/>
    <w:unhideWhenUsed/>
    <w:rsid w:val="00D317E8"/>
    <w:rPr>
      <w:b/>
      <w:bCs/>
    </w:rPr>
  </w:style>
  <w:style w:type="character" w:customStyle="1" w:styleId="KommentarthemaZchn">
    <w:name w:val="Kommentarthema Zchn"/>
    <w:basedOn w:val="KommentartextZchn"/>
    <w:link w:val="Kommentarthema"/>
    <w:uiPriority w:val="99"/>
    <w:semiHidden/>
    <w:rsid w:val="00D317E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96CB0"/>
  </w:style>
  <w:style w:type="paragraph" w:styleId="berschrift1">
    <w:name w:val="heading 1"/>
    <w:basedOn w:val="Standard"/>
    <w:next w:val="Standard"/>
    <w:link w:val="berschrift1Zchn"/>
    <w:uiPriority w:val="9"/>
    <w:qFormat/>
    <w:rsid w:val="00AD2128"/>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AD2128"/>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AD2128"/>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AD2128"/>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AD2128"/>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AD2128"/>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AD2128"/>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AD2128"/>
    <w:pPr>
      <w:keepNext/>
      <w:keepLines/>
      <w:numPr>
        <w:ilvl w:val="7"/>
        <w:numId w:val="5"/>
      </w:numPr>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AD2128"/>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2128"/>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AD2128"/>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AD2128"/>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AD212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AD2128"/>
    <w:rPr>
      <w:rFonts w:asciiTheme="majorHAnsi" w:eastAsiaTheme="majorEastAsia" w:hAnsiTheme="majorHAnsi" w:cstheme="majorBidi"/>
      <w:color w:val="17365D" w:themeColor="text2" w:themeShade="BF"/>
      <w:spacing w:val="5"/>
      <w:kern w:val="28"/>
      <w:sz w:val="52"/>
      <w:szCs w:val="52"/>
    </w:rPr>
  </w:style>
  <w:style w:type="paragraph" w:styleId="Listenabsatz">
    <w:name w:val="List Paragraph"/>
    <w:basedOn w:val="Standard"/>
    <w:uiPriority w:val="34"/>
    <w:qFormat/>
    <w:rsid w:val="00AD2128"/>
    <w:pPr>
      <w:ind w:left="720"/>
      <w:contextualSpacing/>
    </w:pPr>
  </w:style>
  <w:style w:type="paragraph" w:styleId="Inhaltsverzeichnisberschrift">
    <w:name w:val="TOC Heading"/>
    <w:basedOn w:val="berschrift1"/>
    <w:next w:val="Standard"/>
    <w:uiPriority w:val="39"/>
    <w:unhideWhenUsed/>
    <w:qFormat/>
    <w:rsid w:val="00AD2128"/>
    <w:pPr>
      <w:outlineLvl w:val="9"/>
    </w:pPr>
  </w:style>
  <w:style w:type="character" w:styleId="IntensiveHervorhebung">
    <w:name w:val="Intense Emphasis"/>
    <w:basedOn w:val="Absatz-Standardschriftart"/>
    <w:uiPriority w:val="21"/>
    <w:qFormat/>
    <w:rsid w:val="00AD2128"/>
    <w:rPr>
      <w:b/>
      <w:bCs/>
      <w:i/>
      <w:iCs/>
      <w:color w:val="4F81BD" w:themeColor="accent1"/>
    </w:rPr>
  </w:style>
  <w:style w:type="character" w:customStyle="1" w:styleId="berschrift4Zchn">
    <w:name w:val="Überschrift 4 Zchn"/>
    <w:basedOn w:val="Absatz-Standardschriftart"/>
    <w:link w:val="berschrift4"/>
    <w:uiPriority w:val="9"/>
    <w:semiHidden/>
    <w:rsid w:val="00AD2128"/>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AD2128"/>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AD2128"/>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AD2128"/>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AD2128"/>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AD2128"/>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AD2128"/>
    <w:rPr>
      <w:b/>
      <w:bCs/>
      <w:color w:val="4F81BD" w:themeColor="accent1"/>
      <w:sz w:val="18"/>
      <w:szCs w:val="18"/>
    </w:rPr>
  </w:style>
  <w:style w:type="paragraph" w:styleId="Untertitel">
    <w:name w:val="Subtitle"/>
    <w:basedOn w:val="Standard"/>
    <w:next w:val="Standard"/>
    <w:link w:val="UntertitelZchn"/>
    <w:uiPriority w:val="11"/>
    <w:qFormat/>
    <w:rsid w:val="00AD21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AD2128"/>
    <w:rPr>
      <w:rFonts w:asciiTheme="majorHAnsi" w:eastAsiaTheme="majorEastAsia" w:hAnsiTheme="majorHAnsi" w:cstheme="majorBidi"/>
      <w:i/>
      <w:iCs/>
      <w:color w:val="4F81BD" w:themeColor="accent1"/>
      <w:spacing w:val="15"/>
      <w:sz w:val="24"/>
      <w:szCs w:val="24"/>
    </w:rPr>
  </w:style>
  <w:style w:type="character" w:styleId="Fett">
    <w:name w:val="Strong"/>
    <w:basedOn w:val="Absatz-Standardschriftart"/>
    <w:uiPriority w:val="22"/>
    <w:qFormat/>
    <w:rsid w:val="00AD2128"/>
    <w:rPr>
      <w:b/>
      <w:bCs/>
    </w:rPr>
  </w:style>
  <w:style w:type="character" w:styleId="Hervorhebung">
    <w:name w:val="Emphasis"/>
    <w:basedOn w:val="Absatz-Standardschriftart"/>
    <w:uiPriority w:val="20"/>
    <w:qFormat/>
    <w:rsid w:val="00AD2128"/>
    <w:rPr>
      <w:i/>
      <w:iCs/>
    </w:rPr>
  </w:style>
  <w:style w:type="paragraph" w:styleId="KeinLeerraum">
    <w:name w:val="No Spacing"/>
    <w:link w:val="KeinLeerraumZchn"/>
    <w:uiPriority w:val="1"/>
    <w:qFormat/>
    <w:rsid w:val="00AD2128"/>
    <w:pPr>
      <w:spacing w:after="0"/>
    </w:pPr>
  </w:style>
  <w:style w:type="character" w:customStyle="1" w:styleId="KeinLeerraumZchn">
    <w:name w:val="Kein Leerraum Zchn"/>
    <w:basedOn w:val="Absatz-Standardschriftart"/>
    <w:link w:val="KeinLeerraum"/>
    <w:uiPriority w:val="1"/>
    <w:rsid w:val="00AD2128"/>
  </w:style>
  <w:style w:type="paragraph" w:styleId="Zitat">
    <w:name w:val="Quote"/>
    <w:basedOn w:val="Standard"/>
    <w:next w:val="Standard"/>
    <w:link w:val="ZitatZchn"/>
    <w:uiPriority w:val="29"/>
    <w:qFormat/>
    <w:rsid w:val="00AD2128"/>
    <w:rPr>
      <w:i/>
      <w:iCs/>
      <w:color w:val="000000" w:themeColor="text1"/>
    </w:rPr>
  </w:style>
  <w:style w:type="character" w:customStyle="1" w:styleId="ZitatZchn">
    <w:name w:val="Zitat Zchn"/>
    <w:basedOn w:val="Absatz-Standardschriftart"/>
    <w:link w:val="Zitat"/>
    <w:uiPriority w:val="29"/>
    <w:rsid w:val="00AD2128"/>
    <w:rPr>
      <w:i/>
      <w:iCs/>
      <w:color w:val="000000" w:themeColor="text1"/>
    </w:rPr>
  </w:style>
  <w:style w:type="paragraph" w:styleId="IntensivesZitat">
    <w:name w:val="Intense Quote"/>
    <w:basedOn w:val="Standard"/>
    <w:next w:val="Standard"/>
    <w:link w:val="IntensivesZitatZchn"/>
    <w:uiPriority w:val="30"/>
    <w:qFormat/>
    <w:rsid w:val="00AD212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AD2128"/>
    <w:rPr>
      <w:b/>
      <w:bCs/>
      <w:i/>
      <w:iCs/>
      <w:color w:val="4F81BD" w:themeColor="accent1"/>
    </w:rPr>
  </w:style>
  <w:style w:type="character" w:styleId="SchwacheHervorhebung">
    <w:name w:val="Subtle Emphasis"/>
    <w:basedOn w:val="Absatz-Standardschriftart"/>
    <w:uiPriority w:val="19"/>
    <w:qFormat/>
    <w:rsid w:val="00AD2128"/>
    <w:rPr>
      <w:i/>
      <w:iCs/>
      <w:color w:val="808080" w:themeColor="text1" w:themeTint="7F"/>
    </w:rPr>
  </w:style>
  <w:style w:type="character" w:styleId="SchwacherVerweis">
    <w:name w:val="Subtle Reference"/>
    <w:basedOn w:val="Absatz-Standardschriftart"/>
    <w:uiPriority w:val="31"/>
    <w:qFormat/>
    <w:rsid w:val="00AD2128"/>
    <w:rPr>
      <w:smallCaps/>
      <w:color w:val="C0504D" w:themeColor="accent2"/>
      <w:u w:val="single"/>
    </w:rPr>
  </w:style>
  <w:style w:type="character" w:styleId="IntensiverVerweis">
    <w:name w:val="Intense Reference"/>
    <w:basedOn w:val="Absatz-Standardschriftart"/>
    <w:uiPriority w:val="32"/>
    <w:qFormat/>
    <w:rsid w:val="00AD2128"/>
    <w:rPr>
      <w:b/>
      <w:bCs/>
      <w:smallCaps/>
      <w:color w:val="C0504D" w:themeColor="accent2"/>
      <w:spacing w:val="5"/>
      <w:u w:val="single"/>
    </w:rPr>
  </w:style>
  <w:style w:type="character" w:styleId="Buchtitel">
    <w:name w:val="Book Title"/>
    <w:basedOn w:val="Absatz-Standardschriftart"/>
    <w:uiPriority w:val="33"/>
    <w:qFormat/>
    <w:rsid w:val="00AD2128"/>
    <w:rPr>
      <w:b/>
      <w:bCs/>
      <w:smallCaps/>
      <w:spacing w:val="5"/>
    </w:rPr>
  </w:style>
  <w:style w:type="paragraph" w:styleId="Sprechblasentext">
    <w:name w:val="Balloon Text"/>
    <w:basedOn w:val="Standard"/>
    <w:link w:val="SprechblasentextZchn"/>
    <w:uiPriority w:val="99"/>
    <w:semiHidden/>
    <w:unhideWhenUsed/>
    <w:rsid w:val="00AD212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D2128"/>
    <w:rPr>
      <w:rFonts w:ascii="Tahoma" w:hAnsi="Tahoma" w:cs="Tahoma"/>
      <w:sz w:val="16"/>
      <w:szCs w:val="16"/>
    </w:rPr>
  </w:style>
  <w:style w:type="character" w:styleId="Platzhaltertext">
    <w:name w:val="Placeholder Text"/>
    <w:basedOn w:val="Absatz-Standardschriftart"/>
    <w:uiPriority w:val="99"/>
    <w:semiHidden/>
    <w:rsid w:val="00A72993"/>
    <w:rPr>
      <w:color w:val="808080"/>
    </w:rPr>
  </w:style>
  <w:style w:type="table" w:styleId="Tabellenraster">
    <w:name w:val="Table Grid"/>
    <w:basedOn w:val="NormaleTabelle"/>
    <w:uiPriority w:val="59"/>
    <w:rsid w:val="00BB543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D5BDB"/>
    <w:rPr>
      <w:color w:val="0000FF" w:themeColor="hyperlink"/>
      <w:u w:val="single"/>
    </w:rPr>
  </w:style>
  <w:style w:type="character" w:styleId="BesuchterHyperlink">
    <w:name w:val="FollowedHyperlink"/>
    <w:basedOn w:val="Absatz-Standardschriftart"/>
    <w:uiPriority w:val="99"/>
    <w:semiHidden/>
    <w:unhideWhenUsed/>
    <w:rsid w:val="008D5BDB"/>
    <w:rPr>
      <w:color w:val="800080" w:themeColor="followedHyperlink"/>
      <w:u w:val="single"/>
    </w:rPr>
  </w:style>
  <w:style w:type="paragraph" w:styleId="Funotentext">
    <w:name w:val="footnote text"/>
    <w:basedOn w:val="Standard"/>
    <w:link w:val="FunotentextZchn"/>
    <w:uiPriority w:val="99"/>
    <w:semiHidden/>
    <w:unhideWhenUsed/>
    <w:rsid w:val="008D5BDB"/>
    <w:pPr>
      <w:spacing w:after="0"/>
    </w:pPr>
    <w:rPr>
      <w:sz w:val="20"/>
      <w:szCs w:val="20"/>
    </w:rPr>
  </w:style>
  <w:style w:type="character" w:customStyle="1" w:styleId="FunotentextZchn">
    <w:name w:val="Fußnotentext Zchn"/>
    <w:basedOn w:val="Absatz-Standardschriftart"/>
    <w:link w:val="Funotentext"/>
    <w:uiPriority w:val="99"/>
    <w:semiHidden/>
    <w:rsid w:val="008D5BDB"/>
    <w:rPr>
      <w:sz w:val="20"/>
      <w:szCs w:val="20"/>
    </w:rPr>
  </w:style>
  <w:style w:type="character" w:styleId="Funotenzeichen">
    <w:name w:val="footnote reference"/>
    <w:basedOn w:val="Absatz-Standardschriftart"/>
    <w:uiPriority w:val="99"/>
    <w:semiHidden/>
    <w:unhideWhenUsed/>
    <w:rsid w:val="008D5BDB"/>
    <w:rPr>
      <w:vertAlign w:val="superscript"/>
    </w:rPr>
  </w:style>
  <w:style w:type="paragraph" w:styleId="berarbeitung">
    <w:name w:val="Revision"/>
    <w:hidden/>
    <w:uiPriority w:val="99"/>
    <w:semiHidden/>
    <w:rsid w:val="004915FE"/>
    <w:pPr>
      <w:spacing w:after="0"/>
    </w:pPr>
  </w:style>
  <w:style w:type="character" w:styleId="Kommentarzeichen">
    <w:name w:val="annotation reference"/>
    <w:basedOn w:val="Absatz-Standardschriftart"/>
    <w:uiPriority w:val="99"/>
    <w:semiHidden/>
    <w:unhideWhenUsed/>
    <w:rsid w:val="00D317E8"/>
    <w:rPr>
      <w:sz w:val="16"/>
      <w:szCs w:val="16"/>
    </w:rPr>
  </w:style>
  <w:style w:type="paragraph" w:styleId="Kommentartext">
    <w:name w:val="annotation text"/>
    <w:basedOn w:val="Standard"/>
    <w:link w:val="KommentartextZchn"/>
    <w:uiPriority w:val="99"/>
    <w:semiHidden/>
    <w:unhideWhenUsed/>
    <w:rsid w:val="00D317E8"/>
    <w:rPr>
      <w:sz w:val="20"/>
      <w:szCs w:val="20"/>
    </w:rPr>
  </w:style>
  <w:style w:type="character" w:customStyle="1" w:styleId="KommentartextZchn">
    <w:name w:val="Kommentartext Zchn"/>
    <w:basedOn w:val="Absatz-Standardschriftart"/>
    <w:link w:val="Kommentartext"/>
    <w:uiPriority w:val="99"/>
    <w:semiHidden/>
    <w:rsid w:val="00D317E8"/>
    <w:rPr>
      <w:sz w:val="20"/>
      <w:szCs w:val="20"/>
    </w:rPr>
  </w:style>
  <w:style w:type="paragraph" w:styleId="Kommentarthema">
    <w:name w:val="annotation subject"/>
    <w:basedOn w:val="Kommentartext"/>
    <w:next w:val="Kommentartext"/>
    <w:link w:val="KommentarthemaZchn"/>
    <w:uiPriority w:val="99"/>
    <w:semiHidden/>
    <w:unhideWhenUsed/>
    <w:rsid w:val="00D317E8"/>
    <w:rPr>
      <w:b/>
      <w:bCs/>
    </w:rPr>
  </w:style>
  <w:style w:type="character" w:customStyle="1" w:styleId="KommentarthemaZchn">
    <w:name w:val="Kommentarthema Zchn"/>
    <w:basedOn w:val="KommentartextZchn"/>
    <w:link w:val="Kommentarthema"/>
    <w:uiPriority w:val="99"/>
    <w:semiHidden/>
    <w:rsid w:val="00D317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41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Allgemein"/>
          <w:gallery w:val="placeholder"/>
        </w:category>
        <w:types>
          <w:type w:val="bbPlcHdr"/>
        </w:types>
        <w:behaviors>
          <w:behavior w:val="content"/>
        </w:behaviors>
        <w:guid w:val="{DC37883A-7BF9-4DB2-8584-6516013D3579}"/>
      </w:docPartPr>
      <w:docPartBody>
        <w:p w:rsidR="00FA4645" w:rsidRDefault="00FA4645">
          <w:r w:rsidRPr="006573C9">
            <w:rPr>
              <w:rStyle w:val="Platzhaltertext"/>
            </w:rPr>
            <w:t>Klicken Sie hier, um Text einzugeben.</w:t>
          </w:r>
        </w:p>
      </w:docPartBody>
    </w:docPart>
    <w:docPart>
      <w:docPartPr>
        <w:name w:val="BF760165120E4890B58AC514E101C098"/>
        <w:category>
          <w:name w:val="Allgemein"/>
          <w:gallery w:val="placeholder"/>
        </w:category>
        <w:types>
          <w:type w:val="bbPlcHdr"/>
        </w:types>
        <w:behaviors>
          <w:behavior w:val="content"/>
        </w:behaviors>
        <w:guid w:val="{7026CC16-BD6F-4B43-B34B-B658850AE170}"/>
      </w:docPartPr>
      <w:docPartBody>
        <w:p w:rsidR="00FA4645" w:rsidRDefault="00FA4645" w:rsidP="00FA4645">
          <w:pPr>
            <w:pStyle w:val="BF760165120E4890B58AC514E101C098"/>
          </w:pPr>
          <w:r w:rsidRPr="006573C9">
            <w:rPr>
              <w:rStyle w:val="Platzhaltertext"/>
            </w:rPr>
            <w:t>Klicken Sie hier, um Text einzugeben.</w:t>
          </w:r>
        </w:p>
      </w:docPartBody>
    </w:docPart>
    <w:docPart>
      <w:docPartPr>
        <w:name w:val="3891F014BFFD4103BC75B661F3F5A52E"/>
        <w:category>
          <w:name w:val="Allgemein"/>
          <w:gallery w:val="placeholder"/>
        </w:category>
        <w:types>
          <w:type w:val="bbPlcHdr"/>
        </w:types>
        <w:behaviors>
          <w:behavior w:val="content"/>
        </w:behaviors>
        <w:guid w:val="{698C58FA-5B7C-40A4-B220-4E005B2CD653}"/>
      </w:docPartPr>
      <w:docPartBody>
        <w:p w:rsidR="00FA4645" w:rsidRDefault="00FA4645" w:rsidP="00FA4645">
          <w:pPr>
            <w:pStyle w:val="3891F014BFFD4103BC75B661F3F5A52E"/>
          </w:pPr>
          <w:r w:rsidRPr="006573C9">
            <w:rPr>
              <w:rStyle w:val="Platzhaltertext"/>
            </w:rPr>
            <w:t>Klicken Sie hier, um Text einzugeben.</w:t>
          </w:r>
        </w:p>
      </w:docPartBody>
    </w:docPart>
    <w:docPart>
      <w:docPartPr>
        <w:name w:val="74453D218274400F88AFA7FEFD46669E"/>
        <w:category>
          <w:name w:val="Allgemein"/>
          <w:gallery w:val="placeholder"/>
        </w:category>
        <w:types>
          <w:type w:val="bbPlcHdr"/>
        </w:types>
        <w:behaviors>
          <w:behavior w:val="content"/>
        </w:behaviors>
        <w:guid w:val="{5B1DF61C-2154-4239-A42F-46AC3FC8C8F5}"/>
      </w:docPartPr>
      <w:docPartBody>
        <w:p w:rsidR="00FA4645" w:rsidRDefault="00FA4645" w:rsidP="00FA4645">
          <w:pPr>
            <w:pStyle w:val="74453D218274400F88AFA7FEFD46669E"/>
          </w:pPr>
          <w:r w:rsidRPr="006573C9">
            <w:rPr>
              <w:rStyle w:val="Platzhaltertext"/>
            </w:rPr>
            <w:t>Klicken Sie hier, um Text einzugeben.</w:t>
          </w:r>
        </w:p>
      </w:docPartBody>
    </w:docPart>
    <w:docPart>
      <w:docPartPr>
        <w:name w:val="769C592EB5E8427BA5F882A2C7A1DF14"/>
        <w:category>
          <w:name w:val="Allgemein"/>
          <w:gallery w:val="placeholder"/>
        </w:category>
        <w:types>
          <w:type w:val="bbPlcHdr"/>
        </w:types>
        <w:behaviors>
          <w:behavior w:val="content"/>
        </w:behaviors>
        <w:guid w:val="{D3175343-C6D2-4F8E-969B-9EA5F4011CE8}"/>
      </w:docPartPr>
      <w:docPartBody>
        <w:p w:rsidR="00FA4645" w:rsidRDefault="00FA4645" w:rsidP="00FA4645">
          <w:pPr>
            <w:pStyle w:val="769C592EB5E8427BA5F882A2C7A1DF14"/>
          </w:pPr>
          <w:r w:rsidRPr="006573C9">
            <w:rPr>
              <w:rStyle w:val="Platzhaltertext"/>
            </w:rPr>
            <w:t>Klicken Sie hier, um Text einzugeben.</w:t>
          </w:r>
        </w:p>
      </w:docPartBody>
    </w:docPart>
    <w:docPart>
      <w:docPartPr>
        <w:name w:val="7E37CBEC890B4C6BB7C7D7A718284CCA"/>
        <w:category>
          <w:name w:val="Allgemein"/>
          <w:gallery w:val="placeholder"/>
        </w:category>
        <w:types>
          <w:type w:val="bbPlcHdr"/>
        </w:types>
        <w:behaviors>
          <w:behavior w:val="content"/>
        </w:behaviors>
        <w:guid w:val="{B945E3BF-A6F6-489A-83E2-43AD617BB98C}"/>
      </w:docPartPr>
      <w:docPartBody>
        <w:p w:rsidR="00FA4645" w:rsidRDefault="00FA4645" w:rsidP="00FA4645">
          <w:pPr>
            <w:pStyle w:val="7E37CBEC890B4C6BB7C7D7A718284CCA"/>
          </w:pPr>
          <w:r w:rsidRPr="006573C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645"/>
    <w:rsid w:val="002C2033"/>
    <w:rsid w:val="00687AC9"/>
    <w:rsid w:val="00B87F7A"/>
    <w:rsid w:val="00EB33B4"/>
    <w:rsid w:val="00FA4645"/>
    <w:rsid w:val="00FC03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7AC9"/>
    <w:rPr>
      <w:color w:val="808080"/>
    </w:rPr>
  </w:style>
  <w:style w:type="paragraph" w:customStyle="1" w:styleId="68388A87C87140A1872F978284F88BB4">
    <w:name w:val="68388A87C87140A1872F978284F88BB4"/>
    <w:rsid w:val="00FA4645"/>
  </w:style>
  <w:style w:type="paragraph" w:customStyle="1" w:styleId="7B04490CD03D4CB39B357D005A1AF826">
    <w:name w:val="7B04490CD03D4CB39B357D005A1AF826"/>
    <w:rsid w:val="00FA4645"/>
  </w:style>
  <w:style w:type="paragraph" w:customStyle="1" w:styleId="D94DC18C6836413CB57B99F3C1792D3B">
    <w:name w:val="D94DC18C6836413CB57B99F3C1792D3B"/>
    <w:rsid w:val="00FA4645"/>
  </w:style>
  <w:style w:type="paragraph" w:customStyle="1" w:styleId="9842C23CEEBD44279EADFADB3305FAD1">
    <w:name w:val="9842C23CEEBD44279EADFADB3305FAD1"/>
    <w:rsid w:val="00FA4645"/>
  </w:style>
  <w:style w:type="paragraph" w:customStyle="1" w:styleId="BF760165120E4890B58AC514E101C098">
    <w:name w:val="BF760165120E4890B58AC514E101C098"/>
    <w:rsid w:val="00FA4645"/>
  </w:style>
  <w:style w:type="paragraph" w:customStyle="1" w:styleId="6ED3FE0D074440F09B611D0B938CCF4E">
    <w:name w:val="6ED3FE0D074440F09B611D0B938CCF4E"/>
    <w:rsid w:val="00FA4645"/>
  </w:style>
  <w:style w:type="paragraph" w:customStyle="1" w:styleId="3891F014BFFD4103BC75B661F3F5A52E">
    <w:name w:val="3891F014BFFD4103BC75B661F3F5A52E"/>
    <w:rsid w:val="00FA4645"/>
  </w:style>
  <w:style w:type="paragraph" w:customStyle="1" w:styleId="74453D218274400F88AFA7FEFD46669E">
    <w:name w:val="74453D218274400F88AFA7FEFD46669E"/>
    <w:rsid w:val="00FA4645"/>
  </w:style>
  <w:style w:type="paragraph" w:customStyle="1" w:styleId="769C592EB5E8427BA5F882A2C7A1DF14">
    <w:name w:val="769C592EB5E8427BA5F882A2C7A1DF14"/>
    <w:rsid w:val="00FA4645"/>
  </w:style>
  <w:style w:type="paragraph" w:customStyle="1" w:styleId="2C41C4C60A0E4DDA8C1BC0C0D8D27D36">
    <w:name w:val="2C41C4C60A0E4DDA8C1BC0C0D8D27D36"/>
    <w:rsid w:val="00FA4645"/>
  </w:style>
  <w:style w:type="paragraph" w:customStyle="1" w:styleId="42A2F5AC97F84D22BBF66F7F88BEAEC4">
    <w:name w:val="42A2F5AC97F84D22BBF66F7F88BEAEC4"/>
    <w:rsid w:val="00FA4645"/>
  </w:style>
  <w:style w:type="paragraph" w:customStyle="1" w:styleId="A1E86F0A9B3B47FCA3916F2875F1AD9F">
    <w:name w:val="A1E86F0A9B3B47FCA3916F2875F1AD9F"/>
    <w:rsid w:val="00FA4645"/>
  </w:style>
  <w:style w:type="paragraph" w:customStyle="1" w:styleId="E6DF3FDB07DE4E3EB41821BBFD8F3785">
    <w:name w:val="E6DF3FDB07DE4E3EB41821BBFD8F3785"/>
    <w:rsid w:val="00FA4645"/>
  </w:style>
  <w:style w:type="paragraph" w:customStyle="1" w:styleId="3DE6B87583264430B5FD80938F60C7E2">
    <w:name w:val="3DE6B87583264430B5FD80938F60C7E2"/>
    <w:rsid w:val="00FA4645"/>
  </w:style>
  <w:style w:type="paragraph" w:customStyle="1" w:styleId="1E20BDE409AB4CEBAB54BFF1F6966712">
    <w:name w:val="1E20BDE409AB4CEBAB54BFF1F6966712"/>
    <w:rsid w:val="00FA4645"/>
  </w:style>
  <w:style w:type="paragraph" w:customStyle="1" w:styleId="4A296E2964184B54A86A8D9BEC2E67BD">
    <w:name w:val="4A296E2964184B54A86A8D9BEC2E67BD"/>
    <w:rsid w:val="00FA4645"/>
  </w:style>
  <w:style w:type="paragraph" w:customStyle="1" w:styleId="7E37CBEC890B4C6BB7C7D7A718284CCA">
    <w:name w:val="7E37CBEC890B4C6BB7C7D7A718284CCA"/>
    <w:rsid w:val="00FA4645"/>
  </w:style>
  <w:style w:type="paragraph" w:customStyle="1" w:styleId="40DF8EB3EE894581A2B801A02D8BA31F">
    <w:name w:val="40DF8EB3EE894581A2B801A02D8BA31F"/>
    <w:rsid w:val="00FA4645"/>
  </w:style>
  <w:style w:type="paragraph" w:customStyle="1" w:styleId="D332F7FA79794708B3651A0E61842180">
    <w:name w:val="D332F7FA79794708B3651A0E61842180"/>
    <w:rsid w:val="00FA4645"/>
  </w:style>
  <w:style w:type="paragraph" w:customStyle="1" w:styleId="ACFC778AB11E4D05A796979C8619CC2F">
    <w:name w:val="ACFC778AB11E4D05A796979C8619CC2F"/>
    <w:rsid w:val="00FA4645"/>
  </w:style>
  <w:style w:type="paragraph" w:customStyle="1" w:styleId="B785833CDD41498BA58E3A1B1CA7A919">
    <w:name w:val="B785833CDD41498BA58E3A1B1CA7A919"/>
    <w:rsid w:val="00FA4645"/>
  </w:style>
  <w:style w:type="paragraph" w:customStyle="1" w:styleId="B92ABE5CC3B94DC69DF4B4A81528D347">
    <w:name w:val="B92ABE5CC3B94DC69DF4B4A81528D347"/>
    <w:rsid w:val="00FA4645"/>
  </w:style>
  <w:style w:type="paragraph" w:customStyle="1" w:styleId="6C4D042C570447E1836622B747EEF090">
    <w:name w:val="6C4D042C570447E1836622B747EEF090"/>
    <w:rsid w:val="00FA4645"/>
  </w:style>
  <w:style w:type="paragraph" w:customStyle="1" w:styleId="410D10D1C275406A9ADFE1EAD2FE71AE">
    <w:name w:val="410D10D1C275406A9ADFE1EAD2FE71AE"/>
    <w:rsid w:val="00FA4645"/>
  </w:style>
  <w:style w:type="paragraph" w:customStyle="1" w:styleId="BA88D7C0BE814D56A9F72A2BCC9AB81E">
    <w:name w:val="BA88D7C0BE814D56A9F72A2BCC9AB81E"/>
    <w:rsid w:val="00FA4645"/>
  </w:style>
  <w:style w:type="paragraph" w:customStyle="1" w:styleId="4173A785DC6B403A882EFD9A47DB0FE1">
    <w:name w:val="4173A785DC6B403A882EFD9A47DB0FE1"/>
    <w:rsid w:val="00FA4645"/>
  </w:style>
  <w:style w:type="paragraph" w:customStyle="1" w:styleId="8BBD2CDCE8D2482D828ED06E2B955EDE">
    <w:name w:val="8BBD2CDCE8D2482D828ED06E2B955EDE"/>
    <w:rsid w:val="00FA4645"/>
  </w:style>
  <w:style w:type="paragraph" w:customStyle="1" w:styleId="2814B6FD585C4F539E1C8692A1781081">
    <w:name w:val="2814B6FD585C4F539E1C8692A1781081"/>
    <w:rsid w:val="00FA4645"/>
  </w:style>
  <w:style w:type="paragraph" w:customStyle="1" w:styleId="F35952BB421B4ABD97B20187DF331706">
    <w:name w:val="F35952BB421B4ABD97B20187DF331706"/>
    <w:rsid w:val="00FA4645"/>
  </w:style>
  <w:style w:type="paragraph" w:customStyle="1" w:styleId="B8D251B9FF1747B1AD302F4B9AE2C023">
    <w:name w:val="B8D251B9FF1747B1AD302F4B9AE2C023"/>
    <w:rsid w:val="00FA4645"/>
  </w:style>
  <w:style w:type="paragraph" w:customStyle="1" w:styleId="421E8AA8AE53465C9DEE7B38C0DE13F7">
    <w:name w:val="421E8AA8AE53465C9DEE7B38C0DE13F7"/>
    <w:rsid w:val="00FA4645"/>
  </w:style>
  <w:style w:type="paragraph" w:customStyle="1" w:styleId="143319A48E2849B79F90F20E50BD3BFD">
    <w:name w:val="143319A48E2849B79F90F20E50BD3BFD"/>
    <w:rsid w:val="00FA4645"/>
  </w:style>
  <w:style w:type="paragraph" w:customStyle="1" w:styleId="C6C32C2F75874AA5A31E77F103914238">
    <w:name w:val="C6C32C2F75874AA5A31E77F103914238"/>
    <w:rsid w:val="00FA4645"/>
  </w:style>
  <w:style w:type="paragraph" w:customStyle="1" w:styleId="D054BA560C1F4D3EAC601E88CC833A2D">
    <w:name w:val="D054BA560C1F4D3EAC601E88CC833A2D"/>
    <w:rsid w:val="00FA4645"/>
  </w:style>
  <w:style w:type="paragraph" w:customStyle="1" w:styleId="93C6106DFA3C457FAC10A436B52BAD59">
    <w:name w:val="93C6106DFA3C457FAC10A436B52BAD59"/>
    <w:rsid w:val="00FA4645"/>
  </w:style>
  <w:style w:type="paragraph" w:customStyle="1" w:styleId="865C39BA729C430CA172D75E984FAA15">
    <w:name w:val="865C39BA729C430CA172D75E984FAA15"/>
    <w:rsid w:val="00FA4645"/>
  </w:style>
  <w:style w:type="paragraph" w:customStyle="1" w:styleId="5AC4981A6BC2470386D79294C3363BE1">
    <w:name w:val="5AC4981A6BC2470386D79294C3363BE1"/>
    <w:rsid w:val="00FA4645"/>
  </w:style>
  <w:style w:type="paragraph" w:customStyle="1" w:styleId="7C0CE6BA76B1487A991DA2E4744399A4">
    <w:name w:val="7C0CE6BA76B1487A991DA2E4744399A4"/>
    <w:rsid w:val="00FA4645"/>
  </w:style>
  <w:style w:type="paragraph" w:customStyle="1" w:styleId="BBCB621C41E94ED2B0A5CFFA7EA886AC">
    <w:name w:val="BBCB621C41E94ED2B0A5CFFA7EA886AC"/>
    <w:rsid w:val="00FA4645"/>
  </w:style>
  <w:style w:type="paragraph" w:customStyle="1" w:styleId="3383028E21634D40807DE1326501B02F">
    <w:name w:val="3383028E21634D40807DE1326501B02F"/>
    <w:rsid w:val="00FA4645"/>
  </w:style>
  <w:style w:type="paragraph" w:customStyle="1" w:styleId="4F3E55BDF628407EA074789AFB719295">
    <w:name w:val="4F3E55BDF628407EA074789AFB719295"/>
    <w:rsid w:val="00FA4645"/>
  </w:style>
  <w:style w:type="paragraph" w:customStyle="1" w:styleId="EA7D754A819D4590B73C3E0231B76F7F">
    <w:name w:val="EA7D754A819D4590B73C3E0231B76F7F"/>
    <w:rsid w:val="00FA4645"/>
  </w:style>
  <w:style w:type="paragraph" w:customStyle="1" w:styleId="711DB18ABAF944C491880861A6C24DA7">
    <w:name w:val="711DB18ABAF944C491880861A6C24DA7"/>
    <w:rsid w:val="00FA4645"/>
  </w:style>
  <w:style w:type="paragraph" w:customStyle="1" w:styleId="715F68045D5B48AEBF363A21B04DCEC1">
    <w:name w:val="715F68045D5B48AEBF363A21B04DCEC1"/>
    <w:rsid w:val="00FA4645"/>
  </w:style>
  <w:style w:type="paragraph" w:customStyle="1" w:styleId="DAAF5AE675774F798B975D3122D76515">
    <w:name w:val="DAAF5AE675774F798B975D3122D76515"/>
    <w:rsid w:val="00FA4645"/>
  </w:style>
  <w:style w:type="paragraph" w:customStyle="1" w:styleId="9377D56A2F07487D816278465DF0B52D">
    <w:name w:val="9377D56A2F07487D816278465DF0B52D"/>
    <w:rsid w:val="00FA4645"/>
  </w:style>
  <w:style w:type="paragraph" w:customStyle="1" w:styleId="6E1A7D5BD965460FAABFA38186D175E6">
    <w:name w:val="6E1A7D5BD965460FAABFA38186D175E6"/>
    <w:rsid w:val="00FA4645"/>
  </w:style>
  <w:style w:type="paragraph" w:customStyle="1" w:styleId="8C14E1523C2C42CD96C72C216D6DF7F9">
    <w:name w:val="8C14E1523C2C42CD96C72C216D6DF7F9"/>
    <w:rsid w:val="00FA4645"/>
  </w:style>
  <w:style w:type="paragraph" w:customStyle="1" w:styleId="9BEE3A7DA81E4042B5B91FA68449AE58">
    <w:name w:val="9BEE3A7DA81E4042B5B91FA68449AE58"/>
    <w:rsid w:val="00FA4645"/>
  </w:style>
  <w:style w:type="paragraph" w:customStyle="1" w:styleId="4E5F1B4A9FD2407FB2B7D88E94C38C57">
    <w:name w:val="4E5F1B4A9FD2407FB2B7D88E94C38C57"/>
    <w:rsid w:val="00FA4645"/>
  </w:style>
  <w:style w:type="paragraph" w:customStyle="1" w:styleId="8275898F3BC04C9ABD20A3A7110706CD">
    <w:name w:val="8275898F3BC04C9ABD20A3A7110706CD"/>
    <w:rsid w:val="00FA4645"/>
  </w:style>
  <w:style w:type="paragraph" w:customStyle="1" w:styleId="4CE051761D3E4412B325DC0429CEE8E5">
    <w:name w:val="4CE051761D3E4412B325DC0429CEE8E5"/>
    <w:rsid w:val="00FA4645"/>
  </w:style>
  <w:style w:type="paragraph" w:customStyle="1" w:styleId="68D595B081DC49FDB53E4F1401302255">
    <w:name w:val="68D595B081DC49FDB53E4F1401302255"/>
    <w:rsid w:val="00FA4645"/>
  </w:style>
  <w:style w:type="paragraph" w:customStyle="1" w:styleId="38D1F8388792455398FA26E00FA3880F">
    <w:name w:val="38D1F8388792455398FA26E00FA3880F"/>
    <w:rsid w:val="00FA4645"/>
  </w:style>
  <w:style w:type="paragraph" w:customStyle="1" w:styleId="5E74531E0BB94E5D955D6D56A82FF7BF">
    <w:name w:val="5E74531E0BB94E5D955D6D56A82FF7BF"/>
    <w:rsid w:val="00FA4645"/>
  </w:style>
  <w:style w:type="paragraph" w:customStyle="1" w:styleId="3D16F4D8ED7D4F42BFB924D4063BAECE">
    <w:name w:val="3D16F4D8ED7D4F42BFB924D4063BAECE"/>
    <w:rsid w:val="00FA4645"/>
  </w:style>
  <w:style w:type="paragraph" w:customStyle="1" w:styleId="BA9C3D00159E410A8DA61C2F7FEEA7DD">
    <w:name w:val="BA9C3D00159E410A8DA61C2F7FEEA7DD"/>
    <w:rsid w:val="00FA4645"/>
  </w:style>
  <w:style w:type="paragraph" w:customStyle="1" w:styleId="3C65128F2BD448DD91EBB3DEDC2F7C26">
    <w:name w:val="3C65128F2BD448DD91EBB3DEDC2F7C26"/>
    <w:rsid w:val="00FA4645"/>
  </w:style>
  <w:style w:type="paragraph" w:customStyle="1" w:styleId="ADB6692F985043DC9E1B0A3488D55255">
    <w:name w:val="ADB6692F985043DC9E1B0A3488D55255"/>
    <w:rsid w:val="00FA4645"/>
  </w:style>
  <w:style w:type="paragraph" w:customStyle="1" w:styleId="D1E212BFF88341DC81492EA7F4DBD789">
    <w:name w:val="D1E212BFF88341DC81492EA7F4DBD789"/>
    <w:rsid w:val="00FA4645"/>
  </w:style>
  <w:style w:type="paragraph" w:customStyle="1" w:styleId="8C2489495B3048BFB8E854E9A9669179">
    <w:name w:val="8C2489495B3048BFB8E854E9A9669179"/>
    <w:rsid w:val="00FA4645"/>
  </w:style>
  <w:style w:type="paragraph" w:customStyle="1" w:styleId="CC9DFBE0A72543808AA7B6F338B604DF">
    <w:name w:val="CC9DFBE0A72543808AA7B6F338B604DF"/>
    <w:rsid w:val="00FA4645"/>
  </w:style>
  <w:style w:type="paragraph" w:customStyle="1" w:styleId="3F1FA0CE160446B6B0576E51935C68D2">
    <w:name w:val="3F1FA0CE160446B6B0576E51935C68D2"/>
    <w:rsid w:val="00FA4645"/>
  </w:style>
  <w:style w:type="paragraph" w:customStyle="1" w:styleId="0DC1DF82FE75420480021DAADF991CE3">
    <w:name w:val="0DC1DF82FE75420480021DAADF991CE3"/>
    <w:rsid w:val="00FA4645"/>
  </w:style>
  <w:style w:type="paragraph" w:customStyle="1" w:styleId="A24E78BE7E774493B1CF3198AB5CDB7F">
    <w:name w:val="A24E78BE7E774493B1CF3198AB5CDB7F"/>
    <w:rsid w:val="00FA4645"/>
  </w:style>
  <w:style w:type="paragraph" w:customStyle="1" w:styleId="BB3B1DD53D4B4F3BA1F4C79487281A60">
    <w:name w:val="BB3B1DD53D4B4F3BA1F4C79487281A60"/>
    <w:rsid w:val="00FA4645"/>
  </w:style>
  <w:style w:type="paragraph" w:customStyle="1" w:styleId="510DD174142D4C5A99F3185763C422C7">
    <w:name w:val="510DD174142D4C5A99F3185763C422C7"/>
    <w:rsid w:val="00FA4645"/>
  </w:style>
  <w:style w:type="paragraph" w:customStyle="1" w:styleId="F42BFBE8573F431EB4D69AF73B9C3D27">
    <w:name w:val="F42BFBE8573F431EB4D69AF73B9C3D27"/>
    <w:rsid w:val="00FA4645"/>
  </w:style>
  <w:style w:type="paragraph" w:customStyle="1" w:styleId="592E41BA344E4E6C86C7EFFEC7829868">
    <w:name w:val="592E41BA344E4E6C86C7EFFEC7829868"/>
    <w:rsid w:val="00FA4645"/>
  </w:style>
  <w:style w:type="paragraph" w:customStyle="1" w:styleId="215C79B7589C4E81B68BECFB5BB14470">
    <w:name w:val="215C79B7589C4E81B68BECFB5BB14470"/>
    <w:rsid w:val="00FA4645"/>
  </w:style>
  <w:style w:type="paragraph" w:customStyle="1" w:styleId="00C6EF8111234EB4BC5AFEC24466F7E1">
    <w:name w:val="00C6EF8111234EB4BC5AFEC24466F7E1"/>
    <w:rsid w:val="00FA4645"/>
  </w:style>
  <w:style w:type="paragraph" w:customStyle="1" w:styleId="979685F403914C06A18102CAA03C3A49">
    <w:name w:val="979685F403914C06A18102CAA03C3A49"/>
    <w:rsid w:val="00FA4645"/>
  </w:style>
  <w:style w:type="paragraph" w:customStyle="1" w:styleId="A699129D92B3423082CDFDB5AF4969E5">
    <w:name w:val="A699129D92B3423082CDFDB5AF4969E5"/>
    <w:rsid w:val="00EB33B4"/>
  </w:style>
  <w:style w:type="paragraph" w:customStyle="1" w:styleId="01F26E49F77E415EA1235EB13A7CD7E8">
    <w:name w:val="01F26E49F77E415EA1235EB13A7CD7E8"/>
    <w:rsid w:val="00EB33B4"/>
  </w:style>
  <w:style w:type="paragraph" w:customStyle="1" w:styleId="3D4FFA3CCC6045BC9409D3DB0776FE63">
    <w:name w:val="3D4FFA3CCC6045BC9409D3DB0776FE63"/>
    <w:rsid w:val="00EB33B4"/>
  </w:style>
  <w:style w:type="paragraph" w:customStyle="1" w:styleId="A249435A7BAF45A2ACD1B19570E05780">
    <w:name w:val="A249435A7BAF45A2ACD1B19570E05780"/>
    <w:rsid w:val="00EB33B4"/>
  </w:style>
  <w:style w:type="paragraph" w:customStyle="1" w:styleId="E64199E15D424161838663631BF21719">
    <w:name w:val="E64199E15D424161838663631BF21719"/>
    <w:rsid w:val="00EB33B4"/>
  </w:style>
  <w:style w:type="paragraph" w:customStyle="1" w:styleId="0DA7EBC4BD6044A7BCF3980C44A8D804">
    <w:name w:val="0DA7EBC4BD6044A7BCF3980C44A8D804"/>
    <w:rsid w:val="00EB33B4"/>
  </w:style>
  <w:style w:type="paragraph" w:customStyle="1" w:styleId="6AA9700EC9C047EDAC9E6BA3FC3D7247">
    <w:name w:val="6AA9700EC9C047EDAC9E6BA3FC3D7247"/>
    <w:rsid w:val="00EB33B4"/>
  </w:style>
  <w:style w:type="paragraph" w:customStyle="1" w:styleId="3365EE1F3485441D8208D343F8DD14FC">
    <w:name w:val="3365EE1F3485441D8208D343F8DD14FC"/>
    <w:rsid w:val="00EB33B4"/>
  </w:style>
  <w:style w:type="paragraph" w:customStyle="1" w:styleId="BB6E185426F24C4EBA49C99BA92348BE">
    <w:name w:val="BB6E185426F24C4EBA49C99BA92348BE"/>
    <w:rsid w:val="00EB33B4"/>
  </w:style>
  <w:style w:type="paragraph" w:customStyle="1" w:styleId="DF51B450AC8E41A88B9BDF0A0654D78A">
    <w:name w:val="DF51B450AC8E41A88B9BDF0A0654D78A"/>
    <w:rsid w:val="00EB33B4"/>
  </w:style>
  <w:style w:type="paragraph" w:customStyle="1" w:styleId="7BAD8420AC444F72A0F52984FC615AE6">
    <w:name w:val="7BAD8420AC444F72A0F52984FC615AE6"/>
    <w:rsid w:val="00EB33B4"/>
  </w:style>
  <w:style w:type="paragraph" w:customStyle="1" w:styleId="94AF579135464074B34E946E141CC576">
    <w:name w:val="94AF579135464074B34E946E141CC576"/>
    <w:rsid w:val="00EB33B4"/>
  </w:style>
  <w:style w:type="paragraph" w:customStyle="1" w:styleId="B78CC6B315BE4718AC3BDE100403E03E">
    <w:name w:val="B78CC6B315BE4718AC3BDE100403E03E"/>
    <w:rsid w:val="00EB33B4"/>
  </w:style>
  <w:style w:type="paragraph" w:customStyle="1" w:styleId="F695CFB2A82C44F4ADD61CC61B389E82">
    <w:name w:val="F695CFB2A82C44F4ADD61CC61B389E82"/>
    <w:rsid w:val="00EB33B4"/>
  </w:style>
  <w:style w:type="paragraph" w:customStyle="1" w:styleId="0F2D17B0A2B947939D0F9B711F4906D0">
    <w:name w:val="0F2D17B0A2B947939D0F9B711F4906D0"/>
    <w:rsid w:val="00EB33B4"/>
  </w:style>
  <w:style w:type="paragraph" w:customStyle="1" w:styleId="96CCF586582A43F98DB9741FC2AA93F8">
    <w:name w:val="96CCF586582A43F98DB9741FC2AA93F8"/>
    <w:rsid w:val="00EB33B4"/>
  </w:style>
  <w:style w:type="paragraph" w:customStyle="1" w:styleId="22191D68643944EAAA4015B14F89732C">
    <w:name w:val="22191D68643944EAAA4015B14F89732C"/>
    <w:rsid w:val="00EB33B4"/>
  </w:style>
  <w:style w:type="paragraph" w:customStyle="1" w:styleId="F5377EB1E5624B19BF9B60D32A0F695A">
    <w:name w:val="F5377EB1E5624B19BF9B60D32A0F695A"/>
    <w:rsid w:val="00EB33B4"/>
  </w:style>
  <w:style w:type="paragraph" w:customStyle="1" w:styleId="B9DEFCCF1FC54F16A74656951DA4766B">
    <w:name w:val="B9DEFCCF1FC54F16A74656951DA4766B"/>
    <w:rsid w:val="00EB33B4"/>
  </w:style>
  <w:style w:type="paragraph" w:customStyle="1" w:styleId="87D24D3F7AFE48BFBEF1C6C6AA43015A">
    <w:name w:val="87D24D3F7AFE48BFBEF1C6C6AA43015A"/>
    <w:rsid w:val="00EB33B4"/>
  </w:style>
  <w:style w:type="paragraph" w:customStyle="1" w:styleId="396DC03B4706438DA7456C73B5685AB5">
    <w:name w:val="396DC03B4706438DA7456C73B5685AB5"/>
    <w:rsid w:val="00EB33B4"/>
  </w:style>
  <w:style w:type="paragraph" w:customStyle="1" w:styleId="57AE5A0828054CA6BB00162C4DA94D15">
    <w:name w:val="57AE5A0828054CA6BB00162C4DA94D15"/>
    <w:rsid w:val="00EB33B4"/>
  </w:style>
  <w:style w:type="paragraph" w:customStyle="1" w:styleId="138A359141B14E0BB9247AB88670D4E7">
    <w:name w:val="138A359141B14E0BB9247AB88670D4E7"/>
    <w:rsid w:val="00EB33B4"/>
  </w:style>
  <w:style w:type="paragraph" w:customStyle="1" w:styleId="239C9147A5A842CF8D4F7ECEB8E6E070">
    <w:name w:val="239C9147A5A842CF8D4F7ECEB8E6E070"/>
    <w:rsid w:val="00EB33B4"/>
  </w:style>
  <w:style w:type="paragraph" w:customStyle="1" w:styleId="303457821F7B4EF49E7D83FD3961C321">
    <w:name w:val="303457821F7B4EF49E7D83FD3961C321"/>
    <w:rsid w:val="00EB33B4"/>
  </w:style>
  <w:style w:type="paragraph" w:customStyle="1" w:styleId="4216A5B23B4D4F27AFE357066BDF9B49">
    <w:name w:val="4216A5B23B4D4F27AFE357066BDF9B49"/>
    <w:rsid w:val="00EB33B4"/>
  </w:style>
  <w:style w:type="paragraph" w:customStyle="1" w:styleId="C8B7B52DC0E5406EB17164AD1DAC9750">
    <w:name w:val="C8B7B52DC0E5406EB17164AD1DAC9750"/>
    <w:rsid w:val="00EB33B4"/>
  </w:style>
  <w:style w:type="paragraph" w:customStyle="1" w:styleId="D4FD1811731245E7BAFB2714F4F075E1">
    <w:name w:val="D4FD1811731245E7BAFB2714F4F075E1"/>
    <w:rsid w:val="00EB33B4"/>
  </w:style>
  <w:style w:type="paragraph" w:customStyle="1" w:styleId="FCBC4E28B1BF49278ECE79316F8E5D96">
    <w:name w:val="FCBC4E28B1BF49278ECE79316F8E5D96"/>
    <w:rsid w:val="00EB33B4"/>
  </w:style>
  <w:style w:type="paragraph" w:customStyle="1" w:styleId="1EC53E7BA80242F5B7C84245111334DA">
    <w:name w:val="1EC53E7BA80242F5B7C84245111334DA"/>
    <w:rsid w:val="00EB33B4"/>
  </w:style>
  <w:style w:type="paragraph" w:customStyle="1" w:styleId="1589FA1B560246398D4C0A4CF0AC821B">
    <w:name w:val="1589FA1B560246398D4C0A4CF0AC821B"/>
    <w:rsid w:val="00EB33B4"/>
  </w:style>
  <w:style w:type="paragraph" w:customStyle="1" w:styleId="D543CEC5120242978B733498E9253B68">
    <w:name w:val="D543CEC5120242978B733498E9253B68"/>
    <w:rsid w:val="00EB33B4"/>
  </w:style>
  <w:style w:type="paragraph" w:customStyle="1" w:styleId="E80B6E9167B040DDAF7D69F05621E15C">
    <w:name w:val="E80B6E9167B040DDAF7D69F05621E15C"/>
    <w:rsid w:val="00EB33B4"/>
  </w:style>
  <w:style w:type="paragraph" w:customStyle="1" w:styleId="C30B92E0CDA44B2D99F7F46BB059CDA5">
    <w:name w:val="C30B92E0CDA44B2D99F7F46BB059CDA5"/>
    <w:rsid w:val="00EB33B4"/>
  </w:style>
  <w:style w:type="paragraph" w:customStyle="1" w:styleId="9AEC89D534554D14A1942EF5D8029948">
    <w:name w:val="9AEC89D534554D14A1942EF5D8029948"/>
    <w:rsid w:val="00EB33B4"/>
  </w:style>
  <w:style w:type="paragraph" w:customStyle="1" w:styleId="1ED8604E178B41D6A187F8E39CF64646">
    <w:name w:val="1ED8604E178B41D6A187F8E39CF64646"/>
    <w:rsid w:val="00EB33B4"/>
  </w:style>
  <w:style w:type="paragraph" w:customStyle="1" w:styleId="1A7E44B77E23453593AB63DC407C82D6">
    <w:name w:val="1A7E44B77E23453593AB63DC407C82D6"/>
    <w:rsid w:val="00EB33B4"/>
  </w:style>
  <w:style w:type="paragraph" w:customStyle="1" w:styleId="0C7E006DC5C5464080159042E00A7D25">
    <w:name w:val="0C7E006DC5C5464080159042E00A7D25"/>
    <w:rsid w:val="00EB33B4"/>
  </w:style>
  <w:style w:type="paragraph" w:customStyle="1" w:styleId="D28D4CA6AE8840759E3E0F56FEA49180">
    <w:name w:val="D28D4CA6AE8840759E3E0F56FEA49180"/>
    <w:rsid w:val="00EB33B4"/>
  </w:style>
  <w:style w:type="paragraph" w:customStyle="1" w:styleId="F2244836278D412FB2A728B49E19F4C1">
    <w:name w:val="F2244836278D412FB2A728B49E19F4C1"/>
    <w:rsid w:val="00EB33B4"/>
  </w:style>
  <w:style w:type="paragraph" w:customStyle="1" w:styleId="1B2AF08328BF4CDF8068F79120DAA6A2">
    <w:name w:val="1B2AF08328BF4CDF8068F79120DAA6A2"/>
    <w:rsid w:val="00EB33B4"/>
  </w:style>
  <w:style w:type="paragraph" w:customStyle="1" w:styleId="3600DCBB8E2248C4AC55E98A4B2E4A9A">
    <w:name w:val="3600DCBB8E2248C4AC55E98A4B2E4A9A"/>
    <w:rsid w:val="00EB33B4"/>
  </w:style>
  <w:style w:type="paragraph" w:customStyle="1" w:styleId="CCDB0F3ED97745E3A5C5181B3839B1D4">
    <w:name w:val="CCDB0F3ED97745E3A5C5181B3839B1D4"/>
    <w:rsid w:val="002C2033"/>
  </w:style>
  <w:style w:type="paragraph" w:customStyle="1" w:styleId="A0CF3A9BA1FF4CA3B591B7F5AB1BAF21">
    <w:name w:val="A0CF3A9BA1FF4CA3B591B7F5AB1BAF21"/>
    <w:rsid w:val="002C2033"/>
  </w:style>
  <w:style w:type="paragraph" w:customStyle="1" w:styleId="A9BFB1B81A2346EA8D56C160C2B66C1B">
    <w:name w:val="A9BFB1B81A2346EA8D56C160C2B66C1B"/>
    <w:rsid w:val="002C2033"/>
  </w:style>
  <w:style w:type="paragraph" w:customStyle="1" w:styleId="A8F65D89B1DA4EE8BD162D5D2D2CDC80">
    <w:name w:val="A8F65D89B1DA4EE8BD162D5D2D2CDC80"/>
    <w:rsid w:val="002C2033"/>
  </w:style>
  <w:style w:type="paragraph" w:customStyle="1" w:styleId="6E2E3D72E71C4037BF8F0F7D1FCBA3C7">
    <w:name w:val="6E2E3D72E71C4037BF8F0F7D1FCBA3C7"/>
    <w:rsid w:val="002C2033"/>
  </w:style>
  <w:style w:type="paragraph" w:customStyle="1" w:styleId="211D1B4494FC4FA0AA4D19AF2369D375">
    <w:name w:val="211D1B4494FC4FA0AA4D19AF2369D375"/>
    <w:rsid w:val="002C2033"/>
  </w:style>
  <w:style w:type="paragraph" w:customStyle="1" w:styleId="380953FCBD1A45DBA4420B7F53471917">
    <w:name w:val="380953FCBD1A45DBA4420B7F53471917"/>
    <w:rsid w:val="002C2033"/>
  </w:style>
  <w:style w:type="paragraph" w:customStyle="1" w:styleId="9E5BB1A7998A412E9E21EF11D99917F9">
    <w:name w:val="9E5BB1A7998A412E9E21EF11D99917F9"/>
    <w:rsid w:val="002C2033"/>
  </w:style>
  <w:style w:type="paragraph" w:customStyle="1" w:styleId="4BE3A1E96215458191D690F272D1AA24">
    <w:name w:val="4BE3A1E96215458191D690F272D1AA24"/>
    <w:rsid w:val="002C2033"/>
  </w:style>
  <w:style w:type="paragraph" w:customStyle="1" w:styleId="81903A82E77746E6A574CB6A45A84D05">
    <w:name w:val="81903A82E77746E6A574CB6A45A84D05"/>
    <w:rsid w:val="00687AC9"/>
  </w:style>
  <w:style w:type="paragraph" w:customStyle="1" w:styleId="2EA4AB4ED12C4EE9B56074F8B6018CF2">
    <w:name w:val="2EA4AB4ED12C4EE9B56074F8B6018CF2"/>
    <w:rsid w:val="00687AC9"/>
  </w:style>
  <w:style w:type="paragraph" w:customStyle="1" w:styleId="3F7FDA359DBA404E9718D7ABBD2E3BAB">
    <w:name w:val="3F7FDA359DBA404E9718D7ABBD2E3BAB"/>
    <w:rsid w:val="00687AC9"/>
  </w:style>
  <w:style w:type="paragraph" w:customStyle="1" w:styleId="F36DD912BC7D4DC3B75A0713DF524BF2">
    <w:name w:val="F36DD912BC7D4DC3B75A0713DF524BF2"/>
    <w:rsid w:val="00687A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7AC9"/>
    <w:rPr>
      <w:color w:val="808080"/>
    </w:rPr>
  </w:style>
  <w:style w:type="paragraph" w:customStyle="1" w:styleId="68388A87C87140A1872F978284F88BB4">
    <w:name w:val="68388A87C87140A1872F978284F88BB4"/>
    <w:rsid w:val="00FA4645"/>
  </w:style>
  <w:style w:type="paragraph" w:customStyle="1" w:styleId="7B04490CD03D4CB39B357D005A1AF826">
    <w:name w:val="7B04490CD03D4CB39B357D005A1AF826"/>
    <w:rsid w:val="00FA4645"/>
  </w:style>
  <w:style w:type="paragraph" w:customStyle="1" w:styleId="D94DC18C6836413CB57B99F3C1792D3B">
    <w:name w:val="D94DC18C6836413CB57B99F3C1792D3B"/>
    <w:rsid w:val="00FA4645"/>
  </w:style>
  <w:style w:type="paragraph" w:customStyle="1" w:styleId="9842C23CEEBD44279EADFADB3305FAD1">
    <w:name w:val="9842C23CEEBD44279EADFADB3305FAD1"/>
    <w:rsid w:val="00FA4645"/>
  </w:style>
  <w:style w:type="paragraph" w:customStyle="1" w:styleId="BF760165120E4890B58AC514E101C098">
    <w:name w:val="BF760165120E4890B58AC514E101C098"/>
    <w:rsid w:val="00FA4645"/>
  </w:style>
  <w:style w:type="paragraph" w:customStyle="1" w:styleId="6ED3FE0D074440F09B611D0B938CCF4E">
    <w:name w:val="6ED3FE0D074440F09B611D0B938CCF4E"/>
    <w:rsid w:val="00FA4645"/>
  </w:style>
  <w:style w:type="paragraph" w:customStyle="1" w:styleId="3891F014BFFD4103BC75B661F3F5A52E">
    <w:name w:val="3891F014BFFD4103BC75B661F3F5A52E"/>
    <w:rsid w:val="00FA4645"/>
  </w:style>
  <w:style w:type="paragraph" w:customStyle="1" w:styleId="74453D218274400F88AFA7FEFD46669E">
    <w:name w:val="74453D218274400F88AFA7FEFD46669E"/>
    <w:rsid w:val="00FA4645"/>
  </w:style>
  <w:style w:type="paragraph" w:customStyle="1" w:styleId="769C592EB5E8427BA5F882A2C7A1DF14">
    <w:name w:val="769C592EB5E8427BA5F882A2C7A1DF14"/>
    <w:rsid w:val="00FA4645"/>
  </w:style>
  <w:style w:type="paragraph" w:customStyle="1" w:styleId="2C41C4C60A0E4DDA8C1BC0C0D8D27D36">
    <w:name w:val="2C41C4C60A0E4DDA8C1BC0C0D8D27D36"/>
    <w:rsid w:val="00FA4645"/>
  </w:style>
  <w:style w:type="paragraph" w:customStyle="1" w:styleId="42A2F5AC97F84D22BBF66F7F88BEAEC4">
    <w:name w:val="42A2F5AC97F84D22BBF66F7F88BEAEC4"/>
    <w:rsid w:val="00FA4645"/>
  </w:style>
  <w:style w:type="paragraph" w:customStyle="1" w:styleId="A1E86F0A9B3B47FCA3916F2875F1AD9F">
    <w:name w:val="A1E86F0A9B3B47FCA3916F2875F1AD9F"/>
    <w:rsid w:val="00FA4645"/>
  </w:style>
  <w:style w:type="paragraph" w:customStyle="1" w:styleId="E6DF3FDB07DE4E3EB41821BBFD8F3785">
    <w:name w:val="E6DF3FDB07DE4E3EB41821BBFD8F3785"/>
    <w:rsid w:val="00FA4645"/>
  </w:style>
  <w:style w:type="paragraph" w:customStyle="1" w:styleId="3DE6B87583264430B5FD80938F60C7E2">
    <w:name w:val="3DE6B87583264430B5FD80938F60C7E2"/>
    <w:rsid w:val="00FA4645"/>
  </w:style>
  <w:style w:type="paragraph" w:customStyle="1" w:styleId="1E20BDE409AB4CEBAB54BFF1F6966712">
    <w:name w:val="1E20BDE409AB4CEBAB54BFF1F6966712"/>
    <w:rsid w:val="00FA4645"/>
  </w:style>
  <w:style w:type="paragraph" w:customStyle="1" w:styleId="4A296E2964184B54A86A8D9BEC2E67BD">
    <w:name w:val="4A296E2964184B54A86A8D9BEC2E67BD"/>
    <w:rsid w:val="00FA4645"/>
  </w:style>
  <w:style w:type="paragraph" w:customStyle="1" w:styleId="7E37CBEC890B4C6BB7C7D7A718284CCA">
    <w:name w:val="7E37CBEC890B4C6BB7C7D7A718284CCA"/>
    <w:rsid w:val="00FA4645"/>
  </w:style>
  <w:style w:type="paragraph" w:customStyle="1" w:styleId="40DF8EB3EE894581A2B801A02D8BA31F">
    <w:name w:val="40DF8EB3EE894581A2B801A02D8BA31F"/>
    <w:rsid w:val="00FA4645"/>
  </w:style>
  <w:style w:type="paragraph" w:customStyle="1" w:styleId="D332F7FA79794708B3651A0E61842180">
    <w:name w:val="D332F7FA79794708B3651A0E61842180"/>
    <w:rsid w:val="00FA4645"/>
  </w:style>
  <w:style w:type="paragraph" w:customStyle="1" w:styleId="ACFC778AB11E4D05A796979C8619CC2F">
    <w:name w:val="ACFC778AB11E4D05A796979C8619CC2F"/>
    <w:rsid w:val="00FA4645"/>
  </w:style>
  <w:style w:type="paragraph" w:customStyle="1" w:styleId="B785833CDD41498BA58E3A1B1CA7A919">
    <w:name w:val="B785833CDD41498BA58E3A1B1CA7A919"/>
    <w:rsid w:val="00FA4645"/>
  </w:style>
  <w:style w:type="paragraph" w:customStyle="1" w:styleId="B92ABE5CC3B94DC69DF4B4A81528D347">
    <w:name w:val="B92ABE5CC3B94DC69DF4B4A81528D347"/>
    <w:rsid w:val="00FA4645"/>
  </w:style>
  <w:style w:type="paragraph" w:customStyle="1" w:styleId="6C4D042C570447E1836622B747EEF090">
    <w:name w:val="6C4D042C570447E1836622B747EEF090"/>
    <w:rsid w:val="00FA4645"/>
  </w:style>
  <w:style w:type="paragraph" w:customStyle="1" w:styleId="410D10D1C275406A9ADFE1EAD2FE71AE">
    <w:name w:val="410D10D1C275406A9ADFE1EAD2FE71AE"/>
    <w:rsid w:val="00FA4645"/>
  </w:style>
  <w:style w:type="paragraph" w:customStyle="1" w:styleId="BA88D7C0BE814D56A9F72A2BCC9AB81E">
    <w:name w:val="BA88D7C0BE814D56A9F72A2BCC9AB81E"/>
    <w:rsid w:val="00FA4645"/>
  </w:style>
  <w:style w:type="paragraph" w:customStyle="1" w:styleId="4173A785DC6B403A882EFD9A47DB0FE1">
    <w:name w:val="4173A785DC6B403A882EFD9A47DB0FE1"/>
    <w:rsid w:val="00FA4645"/>
  </w:style>
  <w:style w:type="paragraph" w:customStyle="1" w:styleId="8BBD2CDCE8D2482D828ED06E2B955EDE">
    <w:name w:val="8BBD2CDCE8D2482D828ED06E2B955EDE"/>
    <w:rsid w:val="00FA4645"/>
  </w:style>
  <w:style w:type="paragraph" w:customStyle="1" w:styleId="2814B6FD585C4F539E1C8692A1781081">
    <w:name w:val="2814B6FD585C4F539E1C8692A1781081"/>
    <w:rsid w:val="00FA4645"/>
  </w:style>
  <w:style w:type="paragraph" w:customStyle="1" w:styleId="F35952BB421B4ABD97B20187DF331706">
    <w:name w:val="F35952BB421B4ABD97B20187DF331706"/>
    <w:rsid w:val="00FA4645"/>
  </w:style>
  <w:style w:type="paragraph" w:customStyle="1" w:styleId="B8D251B9FF1747B1AD302F4B9AE2C023">
    <w:name w:val="B8D251B9FF1747B1AD302F4B9AE2C023"/>
    <w:rsid w:val="00FA4645"/>
  </w:style>
  <w:style w:type="paragraph" w:customStyle="1" w:styleId="421E8AA8AE53465C9DEE7B38C0DE13F7">
    <w:name w:val="421E8AA8AE53465C9DEE7B38C0DE13F7"/>
    <w:rsid w:val="00FA4645"/>
  </w:style>
  <w:style w:type="paragraph" w:customStyle="1" w:styleId="143319A48E2849B79F90F20E50BD3BFD">
    <w:name w:val="143319A48E2849B79F90F20E50BD3BFD"/>
    <w:rsid w:val="00FA4645"/>
  </w:style>
  <w:style w:type="paragraph" w:customStyle="1" w:styleId="C6C32C2F75874AA5A31E77F103914238">
    <w:name w:val="C6C32C2F75874AA5A31E77F103914238"/>
    <w:rsid w:val="00FA4645"/>
  </w:style>
  <w:style w:type="paragraph" w:customStyle="1" w:styleId="D054BA560C1F4D3EAC601E88CC833A2D">
    <w:name w:val="D054BA560C1F4D3EAC601E88CC833A2D"/>
    <w:rsid w:val="00FA4645"/>
  </w:style>
  <w:style w:type="paragraph" w:customStyle="1" w:styleId="93C6106DFA3C457FAC10A436B52BAD59">
    <w:name w:val="93C6106DFA3C457FAC10A436B52BAD59"/>
    <w:rsid w:val="00FA4645"/>
  </w:style>
  <w:style w:type="paragraph" w:customStyle="1" w:styleId="865C39BA729C430CA172D75E984FAA15">
    <w:name w:val="865C39BA729C430CA172D75E984FAA15"/>
    <w:rsid w:val="00FA4645"/>
  </w:style>
  <w:style w:type="paragraph" w:customStyle="1" w:styleId="5AC4981A6BC2470386D79294C3363BE1">
    <w:name w:val="5AC4981A6BC2470386D79294C3363BE1"/>
    <w:rsid w:val="00FA4645"/>
  </w:style>
  <w:style w:type="paragraph" w:customStyle="1" w:styleId="7C0CE6BA76B1487A991DA2E4744399A4">
    <w:name w:val="7C0CE6BA76B1487A991DA2E4744399A4"/>
    <w:rsid w:val="00FA4645"/>
  </w:style>
  <w:style w:type="paragraph" w:customStyle="1" w:styleId="BBCB621C41E94ED2B0A5CFFA7EA886AC">
    <w:name w:val="BBCB621C41E94ED2B0A5CFFA7EA886AC"/>
    <w:rsid w:val="00FA4645"/>
  </w:style>
  <w:style w:type="paragraph" w:customStyle="1" w:styleId="3383028E21634D40807DE1326501B02F">
    <w:name w:val="3383028E21634D40807DE1326501B02F"/>
    <w:rsid w:val="00FA4645"/>
  </w:style>
  <w:style w:type="paragraph" w:customStyle="1" w:styleId="4F3E55BDF628407EA074789AFB719295">
    <w:name w:val="4F3E55BDF628407EA074789AFB719295"/>
    <w:rsid w:val="00FA4645"/>
  </w:style>
  <w:style w:type="paragraph" w:customStyle="1" w:styleId="EA7D754A819D4590B73C3E0231B76F7F">
    <w:name w:val="EA7D754A819D4590B73C3E0231B76F7F"/>
    <w:rsid w:val="00FA4645"/>
  </w:style>
  <w:style w:type="paragraph" w:customStyle="1" w:styleId="711DB18ABAF944C491880861A6C24DA7">
    <w:name w:val="711DB18ABAF944C491880861A6C24DA7"/>
    <w:rsid w:val="00FA4645"/>
  </w:style>
  <w:style w:type="paragraph" w:customStyle="1" w:styleId="715F68045D5B48AEBF363A21B04DCEC1">
    <w:name w:val="715F68045D5B48AEBF363A21B04DCEC1"/>
    <w:rsid w:val="00FA4645"/>
  </w:style>
  <w:style w:type="paragraph" w:customStyle="1" w:styleId="DAAF5AE675774F798B975D3122D76515">
    <w:name w:val="DAAF5AE675774F798B975D3122D76515"/>
    <w:rsid w:val="00FA4645"/>
  </w:style>
  <w:style w:type="paragraph" w:customStyle="1" w:styleId="9377D56A2F07487D816278465DF0B52D">
    <w:name w:val="9377D56A2F07487D816278465DF0B52D"/>
    <w:rsid w:val="00FA4645"/>
  </w:style>
  <w:style w:type="paragraph" w:customStyle="1" w:styleId="6E1A7D5BD965460FAABFA38186D175E6">
    <w:name w:val="6E1A7D5BD965460FAABFA38186D175E6"/>
    <w:rsid w:val="00FA4645"/>
  </w:style>
  <w:style w:type="paragraph" w:customStyle="1" w:styleId="8C14E1523C2C42CD96C72C216D6DF7F9">
    <w:name w:val="8C14E1523C2C42CD96C72C216D6DF7F9"/>
    <w:rsid w:val="00FA4645"/>
  </w:style>
  <w:style w:type="paragraph" w:customStyle="1" w:styleId="9BEE3A7DA81E4042B5B91FA68449AE58">
    <w:name w:val="9BEE3A7DA81E4042B5B91FA68449AE58"/>
    <w:rsid w:val="00FA4645"/>
  </w:style>
  <w:style w:type="paragraph" w:customStyle="1" w:styleId="4E5F1B4A9FD2407FB2B7D88E94C38C57">
    <w:name w:val="4E5F1B4A9FD2407FB2B7D88E94C38C57"/>
    <w:rsid w:val="00FA4645"/>
  </w:style>
  <w:style w:type="paragraph" w:customStyle="1" w:styleId="8275898F3BC04C9ABD20A3A7110706CD">
    <w:name w:val="8275898F3BC04C9ABD20A3A7110706CD"/>
    <w:rsid w:val="00FA4645"/>
  </w:style>
  <w:style w:type="paragraph" w:customStyle="1" w:styleId="4CE051761D3E4412B325DC0429CEE8E5">
    <w:name w:val="4CE051761D3E4412B325DC0429CEE8E5"/>
    <w:rsid w:val="00FA4645"/>
  </w:style>
  <w:style w:type="paragraph" w:customStyle="1" w:styleId="68D595B081DC49FDB53E4F1401302255">
    <w:name w:val="68D595B081DC49FDB53E4F1401302255"/>
    <w:rsid w:val="00FA4645"/>
  </w:style>
  <w:style w:type="paragraph" w:customStyle="1" w:styleId="38D1F8388792455398FA26E00FA3880F">
    <w:name w:val="38D1F8388792455398FA26E00FA3880F"/>
    <w:rsid w:val="00FA4645"/>
  </w:style>
  <w:style w:type="paragraph" w:customStyle="1" w:styleId="5E74531E0BB94E5D955D6D56A82FF7BF">
    <w:name w:val="5E74531E0BB94E5D955D6D56A82FF7BF"/>
    <w:rsid w:val="00FA4645"/>
  </w:style>
  <w:style w:type="paragraph" w:customStyle="1" w:styleId="3D16F4D8ED7D4F42BFB924D4063BAECE">
    <w:name w:val="3D16F4D8ED7D4F42BFB924D4063BAECE"/>
    <w:rsid w:val="00FA4645"/>
  </w:style>
  <w:style w:type="paragraph" w:customStyle="1" w:styleId="BA9C3D00159E410A8DA61C2F7FEEA7DD">
    <w:name w:val="BA9C3D00159E410A8DA61C2F7FEEA7DD"/>
    <w:rsid w:val="00FA4645"/>
  </w:style>
  <w:style w:type="paragraph" w:customStyle="1" w:styleId="3C65128F2BD448DD91EBB3DEDC2F7C26">
    <w:name w:val="3C65128F2BD448DD91EBB3DEDC2F7C26"/>
    <w:rsid w:val="00FA4645"/>
  </w:style>
  <w:style w:type="paragraph" w:customStyle="1" w:styleId="ADB6692F985043DC9E1B0A3488D55255">
    <w:name w:val="ADB6692F985043DC9E1B0A3488D55255"/>
    <w:rsid w:val="00FA4645"/>
  </w:style>
  <w:style w:type="paragraph" w:customStyle="1" w:styleId="D1E212BFF88341DC81492EA7F4DBD789">
    <w:name w:val="D1E212BFF88341DC81492EA7F4DBD789"/>
    <w:rsid w:val="00FA4645"/>
  </w:style>
  <w:style w:type="paragraph" w:customStyle="1" w:styleId="8C2489495B3048BFB8E854E9A9669179">
    <w:name w:val="8C2489495B3048BFB8E854E9A9669179"/>
    <w:rsid w:val="00FA4645"/>
  </w:style>
  <w:style w:type="paragraph" w:customStyle="1" w:styleId="CC9DFBE0A72543808AA7B6F338B604DF">
    <w:name w:val="CC9DFBE0A72543808AA7B6F338B604DF"/>
    <w:rsid w:val="00FA4645"/>
  </w:style>
  <w:style w:type="paragraph" w:customStyle="1" w:styleId="3F1FA0CE160446B6B0576E51935C68D2">
    <w:name w:val="3F1FA0CE160446B6B0576E51935C68D2"/>
    <w:rsid w:val="00FA4645"/>
  </w:style>
  <w:style w:type="paragraph" w:customStyle="1" w:styleId="0DC1DF82FE75420480021DAADF991CE3">
    <w:name w:val="0DC1DF82FE75420480021DAADF991CE3"/>
    <w:rsid w:val="00FA4645"/>
  </w:style>
  <w:style w:type="paragraph" w:customStyle="1" w:styleId="A24E78BE7E774493B1CF3198AB5CDB7F">
    <w:name w:val="A24E78BE7E774493B1CF3198AB5CDB7F"/>
    <w:rsid w:val="00FA4645"/>
  </w:style>
  <w:style w:type="paragraph" w:customStyle="1" w:styleId="BB3B1DD53D4B4F3BA1F4C79487281A60">
    <w:name w:val="BB3B1DD53D4B4F3BA1F4C79487281A60"/>
    <w:rsid w:val="00FA4645"/>
  </w:style>
  <w:style w:type="paragraph" w:customStyle="1" w:styleId="510DD174142D4C5A99F3185763C422C7">
    <w:name w:val="510DD174142D4C5A99F3185763C422C7"/>
    <w:rsid w:val="00FA4645"/>
  </w:style>
  <w:style w:type="paragraph" w:customStyle="1" w:styleId="F42BFBE8573F431EB4D69AF73B9C3D27">
    <w:name w:val="F42BFBE8573F431EB4D69AF73B9C3D27"/>
    <w:rsid w:val="00FA4645"/>
  </w:style>
  <w:style w:type="paragraph" w:customStyle="1" w:styleId="592E41BA344E4E6C86C7EFFEC7829868">
    <w:name w:val="592E41BA344E4E6C86C7EFFEC7829868"/>
    <w:rsid w:val="00FA4645"/>
  </w:style>
  <w:style w:type="paragraph" w:customStyle="1" w:styleId="215C79B7589C4E81B68BECFB5BB14470">
    <w:name w:val="215C79B7589C4E81B68BECFB5BB14470"/>
    <w:rsid w:val="00FA4645"/>
  </w:style>
  <w:style w:type="paragraph" w:customStyle="1" w:styleId="00C6EF8111234EB4BC5AFEC24466F7E1">
    <w:name w:val="00C6EF8111234EB4BC5AFEC24466F7E1"/>
    <w:rsid w:val="00FA4645"/>
  </w:style>
  <w:style w:type="paragraph" w:customStyle="1" w:styleId="979685F403914C06A18102CAA03C3A49">
    <w:name w:val="979685F403914C06A18102CAA03C3A49"/>
    <w:rsid w:val="00FA4645"/>
  </w:style>
  <w:style w:type="paragraph" w:customStyle="1" w:styleId="A699129D92B3423082CDFDB5AF4969E5">
    <w:name w:val="A699129D92B3423082CDFDB5AF4969E5"/>
    <w:rsid w:val="00EB33B4"/>
  </w:style>
  <w:style w:type="paragraph" w:customStyle="1" w:styleId="01F26E49F77E415EA1235EB13A7CD7E8">
    <w:name w:val="01F26E49F77E415EA1235EB13A7CD7E8"/>
    <w:rsid w:val="00EB33B4"/>
  </w:style>
  <w:style w:type="paragraph" w:customStyle="1" w:styleId="3D4FFA3CCC6045BC9409D3DB0776FE63">
    <w:name w:val="3D4FFA3CCC6045BC9409D3DB0776FE63"/>
    <w:rsid w:val="00EB33B4"/>
  </w:style>
  <w:style w:type="paragraph" w:customStyle="1" w:styleId="A249435A7BAF45A2ACD1B19570E05780">
    <w:name w:val="A249435A7BAF45A2ACD1B19570E05780"/>
    <w:rsid w:val="00EB33B4"/>
  </w:style>
  <w:style w:type="paragraph" w:customStyle="1" w:styleId="E64199E15D424161838663631BF21719">
    <w:name w:val="E64199E15D424161838663631BF21719"/>
    <w:rsid w:val="00EB33B4"/>
  </w:style>
  <w:style w:type="paragraph" w:customStyle="1" w:styleId="0DA7EBC4BD6044A7BCF3980C44A8D804">
    <w:name w:val="0DA7EBC4BD6044A7BCF3980C44A8D804"/>
    <w:rsid w:val="00EB33B4"/>
  </w:style>
  <w:style w:type="paragraph" w:customStyle="1" w:styleId="6AA9700EC9C047EDAC9E6BA3FC3D7247">
    <w:name w:val="6AA9700EC9C047EDAC9E6BA3FC3D7247"/>
    <w:rsid w:val="00EB33B4"/>
  </w:style>
  <w:style w:type="paragraph" w:customStyle="1" w:styleId="3365EE1F3485441D8208D343F8DD14FC">
    <w:name w:val="3365EE1F3485441D8208D343F8DD14FC"/>
    <w:rsid w:val="00EB33B4"/>
  </w:style>
  <w:style w:type="paragraph" w:customStyle="1" w:styleId="BB6E185426F24C4EBA49C99BA92348BE">
    <w:name w:val="BB6E185426F24C4EBA49C99BA92348BE"/>
    <w:rsid w:val="00EB33B4"/>
  </w:style>
  <w:style w:type="paragraph" w:customStyle="1" w:styleId="DF51B450AC8E41A88B9BDF0A0654D78A">
    <w:name w:val="DF51B450AC8E41A88B9BDF0A0654D78A"/>
    <w:rsid w:val="00EB33B4"/>
  </w:style>
  <w:style w:type="paragraph" w:customStyle="1" w:styleId="7BAD8420AC444F72A0F52984FC615AE6">
    <w:name w:val="7BAD8420AC444F72A0F52984FC615AE6"/>
    <w:rsid w:val="00EB33B4"/>
  </w:style>
  <w:style w:type="paragraph" w:customStyle="1" w:styleId="94AF579135464074B34E946E141CC576">
    <w:name w:val="94AF579135464074B34E946E141CC576"/>
    <w:rsid w:val="00EB33B4"/>
  </w:style>
  <w:style w:type="paragraph" w:customStyle="1" w:styleId="B78CC6B315BE4718AC3BDE100403E03E">
    <w:name w:val="B78CC6B315BE4718AC3BDE100403E03E"/>
    <w:rsid w:val="00EB33B4"/>
  </w:style>
  <w:style w:type="paragraph" w:customStyle="1" w:styleId="F695CFB2A82C44F4ADD61CC61B389E82">
    <w:name w:val="F695CFB2A82C44F4ADD61CC61B389E82"/>
    <w:rsid w:val="00EB33B4"/>
  </w:style>
  <w:style w:type="paragraph" w:customStyle="1" w:styleId="0F2D17B0A2B947939D0F9B711F4906D0">
    <w:name w:val="0F2D17B0A2B947939D0F9B711F4906D0"/>
    <w:rsid w:val="00EB33B4"/>
  </w:style>
  <w:style w:type="paragraph" w:customStyle="1" w:styleId="96CCF586582A43F98DB9741FC2AA93F8">
    <w:name w:val="96CCF586582A43F98DB9741FC2AA93F8"/>
    <w:rsid w:val="00EB33B4"/>
  </w:style>
  <w:style w:type="paragraph" w:customStyle="1" w:styleId="22191D68643944EAAA4015B14F89732C">
    <w:name w:val="22191D68643944EAAA4015B14F89732C"/>
    <w:rsid w:val="00EB33B4"/>
  </w:style>
  <w:style w:type="paragraph" w:customStyle="1" w:styleId="F5377EB1E5624B19BF9B60D32A0F695A">
    <w:name w:val="F5377EB1E5624B19BF9B60D32A0F695A"/>
    <w:rsid w:val="00EB33B4"/>
  </w:style>
  <w:style w:type="paragraph" w:customStyle="1" w:styleId="B9DEFCCF1FC54F16A74656951DA4766B">
    <w:name w:val="B9DEFCCF1FC54F16A74656951DA4766B"/>
    <w:rsid w:val="00EB33B4"/>
  </w:style>
  <w:style w:type="paragraph" w:customStyle="1" w:styleId="87D24D3F7AFE48BFBEF1C6C6AA43015A">
    <w:name w:val="87D24D3F7AFE48BFBEF1C6C6AA43015A"/>
    <w:rsid w:val="00EB33B4"/>
  </w:style>
  <w:style w:type="paragraph" w:customStyle="1" w:styleId="396DC03B4706438DA7456C73B5685AB5">
    <w:name w:val="396DC03B4706438DA7456C73B5685AB5"/>
    <w:rsid w:val="00EB33B4"/>
  </w:style>
  <w:style w:type="paragraph" w:customStyle="1" w:styleId="57AE5A0828054CA6BB00162C4DA94D15">
    <w:name w:val="57AE5A0828054CA6BB00162C4DA94D15"/>
    <w:rsid w:val="00EB33B4"/>
  </w:style>
  <w:style w:type="paragraph" w:customStyle="1" w:styleId="138A359141B14E0BB9247AB88670D4E7">
    <w:name w:val="138A359141B14E0BB9247AB88670D4E7"/>
    <w:rsid w:val="00EB33B4"/>
  </w:style>
  <w:style w:type="paragraph" w:customStyle="1" w:styleId="239C9147A5A842CF8D4F7ECEB8E6E070">
    <w:name w:val="239C9147A5A842CF8D4F7ECEB8E6E070"/>
    <w:rsid w:val="00EB33B4"/>
  </w:style>
  <w:style w:type="paragraph" w:customStyle="1" w:styleId="303457821F7B4EF49E7D83FD3961C321">
    <w:name w:val="303457821F7B4EF49E7D83FD3961C321"/>
    <w:rsid w:val="00EB33B4"/>
  </w:style>
  <w:style w:type="paragraph" w:customStyle="1" w:styleId="4216A5B23B4D4F27AFE357066BDF9B49">
    <w:name w:val="4216A5B23B4D4F27AFE357066BDF9B49"/>
    <w:rsid w:val="00EB33B4"/>
  </w:style>
  <w:style w:type="paragraph" w:customStyle="1" w:styleId="C8B7B52DC0E5406EB17164AD1DAC9750">
    <w:name w:val="C8B7B52DC0E5406EB17164AD1DAC9750"/>
    <w:rsid w:val="00EB33B4"/>
  </w:style>
  <w:style w:type="paragraph" w:customStyle="1" w:styleId="D4FD1811731245E7BAFB2714F4F075E1">
    <w:name w:val="D4FD1811731245E7BAFB2714F4F075E1"/>
    <w:rsid w:val="00EB33B4"/>
  </w:style>
  <w:style w:type="paragraph" w:customStyle="1" w:styleId="FCBC4E28B1BF49278ECE79316F8E5D96">
    <w:name w:val="FCBC4E28B1BF49278ECE79316F8E5D96"/>
    <w:rsid w:val="00EB33B4"/>
  </w:style>
  <w:style w:type="paragraph" w:customStyle="1" w:styleId="1EC53E7BA80242F5B7C84245111334DA">
    <w:name w:val="1EC53E7BA80242F5B7C84245111334DA"/>
    <w:rsid w:val="00EB33B4"/>
  </w:style>
  <w:style w:type="paragraph" w:customStyle="1" w:styleId="1589FA1B560246398D4C0A4CF0AC821B">
    <w:name w:val="1589FA1B560246398D4C0A4CF0AC821B"/>
    <w:rsid w:val="00EB33B4"/>
  </w:style>
  <w:style w:type="paragraph" w:customStyle="1" w:styleId="D543CEC5120242978B733498E9253B68">
    <w:name w:val="D543CEC5120242978B733498E9253B68"/>
    <w:rsid w:val="00EB33B4"/>
  </w:style>
  <w:style w:type="paragraph" w:customStyle="1" w:styleId="E80B6E9167B040DDAF7D69F05621E15C">
    <w:name w:val="E80B6E9167B040DDAF7D69F05621E15C"/>
    <w:rsid w:val="00EB33B4"/>
  </w:style>
  <w:style w:type="paragraph" w:customStyle="1" w:styleId="C30B92E0CDA44B2D99F7F46BB059CDA5">
    <w:name w:val="C30B92E0CDA44B2D99F7F46BB059CDA5"/>
    <w:rsid w:val="00EB33B4"/>
  </w:style>
  <w:style w:type="paragraph" w:customStyle="1" w:styleId="9AEC89D534554D14A1942EF5D8029948">
    <w:name w:val="9AEC89D534554D14A1942EF5D8029948"/>
    <w:rsid w:val="00EB33B4"/>
  </w:style>
  <w:style w:type="paragraph" w:customStyle="1" w:styleId="1ED8604E178B41D6A187F8E39CF64646">
    <w:name w:val="1ED8604E178B41D6A187F8E39CF64646"/>
    <w:rsid w:val="00EB33B4"/>
  </w:style>
  <w:style w:type="paragraph" w:customStyle="1" w:styleId="1A7E44B77E23453593AB63DC407C82D6">
    <w:name w:val="1A7E44B77E23453593AB63DC407C82D6"/>
    <w:rsid w:val="00EB33B4"/>
  </w:style>
  <w:style w:type="paragraph" w:customStyle="1" w:styleId="0C7E006DC5C5464080159042E00A7D25">
    <w:name w:val="0C7E006DC5C5464080159042E00A7D25"/>
    <w:rsid w:val="00EB33B4"/>
  </w:style>
  <w:style w:type="paragraph" w:customStyle="1" w:styleId="D28D4CA6AE8840759E3E0F56FEA49180">
    <w:name w:val="D28D4CA6AE8840759E3E0F56FEA49180"/>
    <w:rsid w:val="00EB33B4"/>
  </w:style>
  <w:style w:type="paragraph" w:customStyle="1" w:styleId="F2244836278D412FB2A728B49E19F4C1">
    <w:name w:val="F2244836278D412FB2A728B49E19F4C1"/>
    <w:rsid w:val="00EB33B4"/>
  </w:style>
  <w:style w:type="paragraph" w:customStyle="1" w:styleId="1B2AF08328BF4CDF8068F79120DAA6A2">
    <w:name w:val="1B2AF08328BF4CDF8068F79120DAA6A2"/>
    <w:rsid w:val="00EB33B4"/>
  </w:style>
  <w:style w:type="paragraph" w:customStyle="1" w:styleId="3600DCBB8E2248C4AC55E98A4B2E4A9A">
    <w:name w:val="3600DCBB8E2248C4AC55E98A4B2E4A9A"/>
    <w:rsid w:val="00EB33B4"/>
  </w:style>
  <w:style w:type="paragraph" w:customStyle="1" w:styleId="CCDB0F3ED97745E3A5C5181B3839B1D4">
    <w:name w:val="CCDB0F3ED97745E3A5C5181B3839B1D4"/>
    <w:rsid w:val="002C2033"/>
  </w:style>
  <w:style w:type="paragraph" w:customStyle="1" w:styleId="A0CF3A9BA1FF4CA3B591B7F5AB1BAF21">
    <w:name w:val="A0CF3A9BA1FF4CA3B591B7F5AB1BAF21"/>
    <w:rsid w:val="002C2033"/>
  </w:style>
  <w:style w:type="paragraph" w:customStyle="1" w:styleId="A9BFB1B81A2346EA8D56C160C2B66C1B">
    <w:name w:val="A9BFB1B81A2346EA8D56C160C2B66C1B"/>
    <w:rsid w:val="002C2033"/>
  </w:style>
  <w:style w:type="paragraph" w:customStyle="1" w:styleId="A8F65D89B1DA4EE8BD162D5D2D2CDC80">
    <w:name w:val="A8F65D89B1DA4EE8BD162D5D2D2CDC80"/>
    <w:rsid w:val="002C2033"/>
  </w:style>
  <w:style w:type="paragraph" w:customStyle="1" w:styleId="6E2E3D72E71C4037BF8F0F7D1FCBA3C7">
    <w:name w:val="6E2E3D72E71C4037BF8F0F7D1FCBA3C7"/>
    <w:rsid w:val="002C2033"/>
  </w:style>
  <w:style w:type="paragraph" w:customStyle="1" w:styleId="211D1B4494FC4FA0AA4D19AF2369D375">
    <w:name w:val="211D1B4494FC4FA0AA4D19AF2369D375"/>
    <w:rsid w:val="002C2033"/>
  </w:style>
  <w:style w:type="paragraph" w:customStyle="1" w:styleId="380953FCBD1A45DBA4420B7F53471917">
    <w:name w:val="380953FCBD1A45DBA4420B7F53471917"/>
    <w:rsid w:val="002C2033"/>
  </w:style>
  <w:style w:type="paragraph" w:customStyle="1" w:styleId="9E5BB1A7998A412E9E21EF11D99917F9">
    <w:name w:val="9E5BB1A7998A412E9E21EF11D99917F9"/>
    <w:rsid w:val="002C2033"/>
  </w:style>
  <w:style w:type="paragraph" w:customStyle="1" w:styleId="4BE3A1E96215458191D690F272D1AA24">
    <w:name w:val="4BE3A1E96215458191D690F272D1AA24"/>
    <w:rsid w:val="002C2033"/>
  </w:style>
  <w:style w:type="paragraph" w:customStyle="1" w:styleId="81903A82E77746E6A574CB6A45A84D05">
    <w:name w:val="81903A82E77746E6A574CB6A45A84D05"/>
    <w:rsid w:val="00687AC9"/>
  </w:style>
  <w:style w:type="paragraph" w:customStyle="1" w:styleId="2EA4AB4ED12C4EE9B56074F8B6018CF2">
    <w:name w:val="2EA4AB4ED12C4EE9B56074F8B6018CF2"/>
    <w:rsid w:val="00687AC9"/>
  </w:style>
  <w:style w:type="paragraph" w:customStyle="1" w:styleId="3F7FDA359DBA404E9718D7ABBD2E3BAB">
    <w:name w:val="3F7FDA359DBA404E9718D7ABBD2E3BAB"/>
    <w:rsid w:val="00687AC9"/>
  </w:style>
  <w:style w:type="paragraph" w:customStyle="1" w:styleId="F36DD912BC7D4DC3B75A0713DF524BF2">
    <w:name w:val="F36DD912BC7D4DC3B75A0713DF524BF2"/>
    <w:rsid w:val="00687A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D7E0B-DBF4-4818-BD18-E7AE770B0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8D4BF22</Template>
  <TotalTime>0</TotalTime>
  <Pages>10</Pages>
  <Words>1389</Words>
  <Characters>8757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10126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Grosse-Kock, Stefan</cp:lastModifiedBy>
  <cp:revision>11</cp:revision>
  <cp:lastPrinted>2018-11-22T10:43:00Z</cp:lastPrinted>
  <dcterms:created xsi:type="dcterms:W3CDTF">2018-11-22T10:37:00Z</dcterms:created>
  <dcterms:modified xsi:type="dcterms:W3CDTF">2018-11-22T10:43:00Z</dcterms:modified>
</cp:coreProperties>
</file>