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03"/>
        <w:gridCol w:w="1701"/>
        <w:gridCol w:w="1417"/>
        <w:gridCol w:w="1591"/>
      </w:tblGrid>
      <w:tr w:rsidR="00992FA2" w:rsidTr="00992FA2">
        <w:tc>
          <w:tcPr>
            <w:tcW w:w="4503" w:type="dxa"/>
          </w:tcPr>
          <w:p w:rsidR="00992FA2" w:rsidRDefault="00992FA2">
            <w:r>
              <w:t>Funktion</w:t>
            </w:r>
          </w:p>
        </w:tc>
        <w:tc>
          <w:tcPr>
            <w:tcW w:w="1701" w:type="dxa"/>
          </w:tcPr>
          <w:p w:rsidR="00992FA2" w:rsidRDefault="00992FA2">
            <w:r>
              <w:t>umgesetzt</w:t>
            </w:r>
          </w:p>
        </w:tc>
        <w:tc>
          <w:tcPr>
            <w:tcW w:w="1417" w:type="dxa"/>
          </w:tcPr>
          <w:p w:rsidR="00992FA2" w:rsidRDefault="00992FA2">
            <w:r>
              <w:t>getestet</w:t>
            </w:r>
          </w:p>
        </w:tc>
        <w:tc>
          <w:tcPr>
            <w:tcW w:w="1591" w:type="dxa"/>
          </w:tcPr>
          <w:p w:rsidR="00992FA2" w:rsidRDefault="00992FA2">
            <w:r>
              <w:t>abgenommen</w:t>
            </w:r>
          </w:p>
        </w:tc>
      </w:tr>
      <w:tr w:rsidR="00992FA2" w:rsidTr="007F0925">
        <w:tc>
          <w:tcPr>
            <w:tcW w:w="4503" w:type="dxa"/>
            <w:shd w:val="clear" w:color="auto" w:fill="D9D9D9" w:themeFill="background1" w:themeFillShade="D9"/>
          </w:tcPr>
          <w:p w:rsidR="00992FA2" w:rsidRDefault="00992FA2">
            <w:r>
              <w:t>Der Client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992FA2" w:rsidRDefault="00992FA2"/>
        </w:tc>
        <w:tc>
          <w:tcPr>
            <w:tcW w:w="1417" w:type="dxa"/>
            <w:shd w:val="clear" w:color="auto" w:fill="D9D9D9" w:themeFill="background1" w:themeFillShade="D9"/>
          </w:tcPr>
          <w:p w:rsidR="00992FA2" w:rsidRDefault="00992FA2"/>
        </w:tc>
        <w:tc>
          <w:tcPr>
            <w:tcW w:w="1591" w:type="dxa"/>
            <w:shd w:val="clear" w:color="auto" w:fill="D9D9D9" w:themeFill="background1" w:themeFillShade="D9"/>
          </w:tcPr>
          <w:p w:rsidR="00992FA2" w:rsidRDefault="00992FA2"/>
        </w:tc>
      </w:tr>
      <w:tr w:rsidR="00992FA2" w:rsidTr="00992FA2">
        <w:tc>
          <w:tcPr>
            <w:tcW w:w="4503" w:type="dxa"/>
          </w:tcPr>
          <w:p w:rsidR="00992FA2" w:rsidRDefault="00992FA2" w:rsidP="00992FA2">
            <w:r>
              <w:t>…registriert sich auf der Einstiegsseite</w:t>
            </w:r>
          </w:p>
        </w:tc>
        <w:tc>
          <w:tcPr>
            <w:tcW w:w="1701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992FA2" w:rsidTr="00992FA2">
        <w:tc>
          <w:tcPr>
            <w:tcW w:w="4503" w:type="dxa"/>
          </w:tcPr>
          <w:p w:rsidR="00992FA2" w:rsidRDefault="00992FA2">
            <w:r>
              <w:t>…meldet sich auf der Einstiegsseite an</w:t>
            </w:r>
          </w:p>
        </w:tc>
        <w:tc>
          <w:tcPr>
            <w:tcW w:w="1701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992FA2" w:rsidTr="00992FA2">
        <w:tc>
          <w:tcPr>
            <w:tcW w:w="4503" w:type="dxa"/>
          </w:tcPr>
          <w:p w:rsidR="00992FA2" w:rsidRDefault="00992FA2">
            <w:r>
              <w:t xml:space="preserve">…legt einen </w:t>
            </w:r>
            <w:proofErr w:type="spellStart"/>
            <w:r>
              <w:t>Clienten</w:t>
            </w:r>
            <w:proofErr w:type="spellEnd"/>
            <w:r>
              <w:t xml:space="preserve"> und einen Coaching-Fall </w:t>
            </w:r>
            <w:r>
              <w:br/>
              <w:t xml:space="preserve">   an, falls kein Coaching-Fall vorhanden ist </w:t>
            </w:r>
          </w:p>
        </w:tc>
        <w:tc>
          <w:tcPr>
            <w:tcW w:w="1701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992FA2" w:rsidTr="00992FA2">
        <w:tc>
          <w:tcPr>
            <w:tcW w:w="4503" w:type="dxa"/>
          </w:tcPr>
          <w:p w:rsidR="00992FA2" w:rsidRDefault="00992FA2">
            <w:r>
              <w:t xml:space="preserve">…kann </w:t>
            </w:r>
            <w:r w:rsidR="00D76B7B" w:rsidRPr="00D76B7B">
              <w:rPr>
                <w:b/>
              </w:rPr>
              <w:t>nur</w:t>
            </w:r>
            <w:r w:rsidR="00D76B7B">
              <w:t xml:space="preserve"> </w:t>
            </w:r>
            <w:r w:rsidR="00D76B7B" w:rsidRPr="00D76B7B">
              <w:rPr>
                <w:b/>
              </w:rPr>
              <w:t>eigenen</w:t>
            </w:r>
            <w:r w:rsidR="00D76B7B">
              <w:t xml:space="preserve"> </w:t>
            </w:r>
            <w:r>
              <w:t>seine persönlichen Daten immer ändern</w:t>
            </w:r>
          </w:p>
        </w:tc>
        <w:tc>
          <w:tcPr>
            <w:tcW w:w="1701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992FA2" w:rsidTr="00992FA2">
        <w:tc>
          <w:tcPr>
            <w:tcW w:w="4503" w:type="dxa"/>
          </w:tcPr>
          <w:p w:rsidR="00992FA2" w:rsidRDefault="007F0925" w:rsidP="00D76B7B">
            <w:r>
              <w:t>…k</w:t>
            </w:r>
            <w:r w:rsidR="00D76B7B">
              <w:t xml:space="preserve">ann nur auf bestimmte Teile des </w:t>
            </w:r>
            <w:r w:rsidR="00D76B7B" w:rsidRPr="00D76B7B">
              <w:rPr>
                <w:b/>
              </w:rPr>
              <w:t>eigenen</w:t>
            </w:r>
            <w:r w:rsidR="00D76B7B">
              <w:t xml:space="preserve"> </w:t>
            </w:r>
            <w:r w:rsidR="00D76B7B">
              <w:br/>
              <w:t xml:space="preserve">   </w:t>
            </w:r>
            <w:r>
              <w:t>Coaching-Falls zugreifen</w:t>
            </w:r>
          </w:p>
        </w:tc>
        <w:tc>
          <w:tcPr>
            <w:tcW w:w="1701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992FA2" w:rsidTr="00992FA2">
        <w:tc>
          <w:tcPr>
            <w:tcW w:w="4503" w:type="dxa"/>
          </w:tcPr>
          <w:p w:rsidR="00992FA2" w:rsidRDefault="007F0925">
            <w:r>
              <w:t xml:space="preserve">…kann die Beschreibung des Coaching-Falls </w:t>
            </w:r>
            <w:r>
              <w:br/>
              <w:t xml:space="preserve">   ändern, falls noch kein Coach zugewiesen </w:t>
            </w:r>
            <w:r>
              <w:br/>
              <w:t xml:space="preserve">   wurde.  </w:t>
            </w:r>
          </w:p>
        </w:tc>
        <w:tc>
          <w:tcPr>
            <w:tcW w:w="1701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992FA2" w:rsidTr="00992FA2">
        <w:tc>
          <w:tcPr>
            <w:tcW w:w="4503" w:type="dxa"/>
          </w:tcPr>
          <w:p w:rsidR="00992FA2" w:rsidRDefault="007F0925">
            <w:r>
              <w:t>Der Status des Coaching wird auf „angefordert“ gesetzt.</w:t>
            </w:r>
          </w:p>
        </w:tc>
        <w:tc>
          <w:tcPr>
            <w:tcW w:w="1701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92FA2" w:rsidRDefault="00FF577B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992FA2" w:rsidTr="00992FA2">
        <w:tc>
          <w:tcPr>
            <w:tcW w:w="4503" w:type="dxa"/>
          </w:tcPr>
          <w:p w:rsidR="00992FA2" w:rsidRDefault="007F0925" w:rsidP="007F0925">
            <w:r>
              <w:t xml:space="preserve">Es wird eine Mail an </w:t>
            </w:r>
            <w:hyperlink r:id="rId7" w:history="1">
              <w:r w:rsidRPr="009E0892">
                <w:rPr>
                  <w:rStyle w:val="Hyperlink"/>
                </w:rPr>
                <w:t>slc-admin@qua-lis.nrw.de</w:t>
              </w:r>
            </w:hyperlink>
            <w:r w:rsidRPr="007F0925">
              <w:t xml:space="preserve"> gesendet</w:t>
            </w:r>
            <w:r>
              <w:t xml:space="preserve"> </w:t>
            </w:r>
          </w:p>
        </w:tc>
        <w:tc>
          <w:tcPr>
            <w:tcW w:w="1701" w:type="dxa"/>
          </w:tcPr>
          <w:p w:rsidR="00992FA2" w:rsidRDefault="00252743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92FA2" w:rsidRDefault="00252743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992FA2" w:rsidTr="007F0925">
        <w:tc>
          <w:tcPr>
            <w:tcW w:w="4503" w:type="dxa"/>
            <w:shd w:val="clear" w:color="auto" w:fill="D9D9D9" w:themeFill="background1" w:themeFillShade="D9"/>
          </w:tcPr>
          <w:p w:rsidR="00992FA2" w:rsidRDefault="007F0925">
            <w:r>
              <w:t>Der Coach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992FA2" w:rsidRDefault="00992FA2" w:rsidP="00FF577B">
            <w:pPr>
              <w:jc w:val="center"/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992FA2" w:rsidRDefault="00992FA2" w:rsidP="00FF577B">
            <w:pPr>
              <w:jc w:val="center"/>
            </w:pPr>
          </w:p>
        </w:tc>
        <w:tc>
          <w:tcPr>
            <w:tcW w:w="1591" w:type="dxa"/>
            <w:shd w:val="clear" w:color="auto" w:fill="D9D9D9" w:themeFill="background1" w:themeFillShade="D9"/>
          </w:tcPr>
          <w:p w:rsidR="00992FA2" w:rsidRDefault="00992FA2" w:rsidP="00FF577B">
            <w:pPr>
              <w:jc w:val="center"/>
            </w:pPr>
          </w:p>
        </w:tc>
      </w:tr>
      <w:tr w:rsidR="00992FA2" w:rsidTr="00992FA2">
        <w:tc>
          <w:tcPr>
            <w:tcW w:w="4503" w:type="dxa"/>
          </w:tcPr>
          <w:p w:rsidR="00992FA2" w:rsidRDefault="007F0925">
            <w:r>
              <w:t>…erhält seine Zugangsdaten per Mail</w:t>
            </w:r>
          </w:p>
        </w:tc>
        <w:tc>
          <w:tcPr>
            <w:tcW w:w="1701" w:type="dxa"/>
          </w:tcPr>
          <w:p w:rsidR="00992FA2" w:rsidRDefault="00992FA2" w:rsidP="00FF577B">
            <w:pPr>
              <w:jc w:val="center"/>
            </w:pPr>
          </w:p>
        </w:tc>
        <w:tc>
          <w:tcPr>
            <w:tcW w:w="1417" w:type="dxa"/>
          </w:tcPr>
          <w:p w:rsidR="00992FA2" w:rsidRDefault="00992FA2" w:rsidP="00FF577B">
            <w:pPr>
              <w:jc w:val="center"/>
            </w:pP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992FA2" w:rsidTr="00992FA2">
        <w:tc>
          <w:tcPr>
            <w:tcW w:w="4503" w:type="dxa"/>
          </w:tcPr>
          <w:p w:rsidR="00992FA2" w:rsidRDefault="00BB06D4">
            <w:r>
              <w:t>…muss sein Passwort ändern</w:t>
            </w:r>
          </w:p>
        </w:tc>
        <w:tc>
          <w:tcPr>
            <w:tcW w:w="1701" w:type="dxa"/>
          </w:tcPr>
          <w:p w:rsidR="00992FA2" w:rsidRDefault="00627755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92FA2" w:rsidRDefault="00627755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992FA2" w:rsidTr="00992FA2">
        <w:tc>
          <w:tcPr>
            <w:tcW w:w="4503" w:type="dxa"/>
          </w:tcPr>
          <w:p w:rsidR="00992FA2" w:rsidRDefault="00BB06D4">
            <w:r>
              <w:t xml:space="preserve">…kann </w:t>
            </w:r>
            <w:r w:rsidR="00D76B7B" w:rsidRPr="00D76B7B">
              <w:rPr>
                <w:b/>
              </w:rPr>
              <w:t>nur</w:t>
            </w:r>
            <w:r w:rsidR="00D76B7B">
              <w:t xml:space="preserve"> </w:t>
            </w:r>
            <w:r w:rsidR="00D76B7B" w:rsidRPr="00D76B7B">
              <w:rPr>
                <w:b/>
              </w:rPr>
              <w:t>eigenen</w:t>
            </w:r>
            <w:r w:rsidR="00D76B7B">
              <w:t xml:space="preserve"> </w:t>
            </w:r>
            <w:r>
              <w:t>seine Daten bearbeiten</w:t>
            </w:r>
          </w:p>
        </w:tc>
        <w:tc>
          <w:tcPr>
            <w:tcW w:w="1701" w:type="dxa"/>
          </w:tcPr>
          <w:p w:rsidR="00992FA2" w:rsidRDefault="00627755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92FA2" w:rsidRDefault="00627755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992FA2" w:rsidTr="00992FA2">
        <w:tc>
          <w:tcPr>
            <w:tcW w:w="4503" w:type="dxa"/>
          </w:tcPr>
          <w:p w:rsidR="00992FA2" w:rsidRDefault="00BB06D4" w:rsidP="00BB06D4">
            <w:r>
              <w:t xml:space="preserve">…kann sich die </w:t>
            </w:r>
            <w:proofErr w:type="spellStart"/>
            <w:r>
              <w:t>Coachingfälle</w:t>
            </w:r>
            <w:proofErr w:type="spellEnd"/>
            <w:r>
              <w:t xml:space="preserve"> mit Status </w:t>
            </w:r>
            <w:r>
              <w:br/>
              <w:t xml:space="preserve">   „angefordert“ ansehen </w:t>
            </w:r>
          </w:p>
        </w:tc>
        <w:tc>
          <w:tcPr>
            <w:tcW w:w="1701" w:type="dxa"/>
          </w:tcPr>
          <w:p w:rsidR="00992FA2" w:rsidRDefault="00627755" w:rsidP="00FF30C4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992FA2" w:rsidRDefault="00FF30C4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992FA2" w:rsidRDefault="00992FA2" w:rsidP="00FF577B">
            <w:pPr>
              <w:jc w:val="center"/>
            </w:pPr>
          </w:p>
        </w:tc>
      </w:tr>
      <w:tr w:rsidR="00BB06D4" w:rsidTr="00992FA2">
        <w:tc>
          <w:tcPr>
            <w:tcW w:w="4503" w:type="dxa"/>
          </w:tcPr>
          <w:p w:rsidR="00BB06D4" w:rsidRDefault="00BB06D4" w:rsidP="00BB06D4">
            <w:r>
              <w:t xml:space="preserve">…kann sich die </w:t>
            </w:r>
            <w:proofErr w:type="spellStart"/>
            <w:r>
              <w:t>Coachingfälle</w:t>
            </w:r>
            <w:proofErr w:type="spellEnd"/>
            <w:r>
              <w:t xml:space="preserve"> mit Status </w:t>
            </w:r>
            <w:r>
              <w:br/>
              <w:t xml:space="preserve">   „angefordert“ „wünschen“(Status in </w:t>
            </w:r>
            <w:r>
              <w:br/>
              <w:t xml:space="preserve">   </w:t>
            </w:r>
            <w:proofErr w:type="spellStart"/>
            <w:r>
              <w:t>Zuordung</w:t>
            </w:r>
            <w:proofErr w:type="spellEnd"/>
            <w:r>
              <w:t xml:space="preserve"> Coaching-Coach)  </w:t>
            </w:r>
          </w:p>
        </w:tc>
        <w:tc>
          <w:tcPr>
            <w:tcW w:w="1701" w:type="dxa"/>
          </w:tcPr>
          <w:p w:rsidR="00BB06D4" w:rsidRDefault="00627755" w:rsidP="00FF30C4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BB06D4" w:rsidRDefault="00FF30C4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BB06D4" w:rsidRDefault="00BB06D4" w:rsidP="00FF577B">
            <w:pPr>
              <w:jc w:val="center"/>
            </w:pPr>
          </w:p>
        </w:tc>
      </w:tr>
      <w:tr w:rsidR="00BB06D4" w:rsidTr="00992FA2">
        <w:tc>
          <w:tcPr>
            <w:tcW w:w="4503" w:type="dxa"/>
          </w:tcPr>
          <w:p w:rsidR="00BB06D4" w:rsidRDefault="00BB06D4" w:rsidP="00D76B7B">
            <w:r>
              <w:t xml:space="preserve">…kann die </w:t>
            </w:r>
            <w:r w:rsidR="00D76B7B" w:rsidRPr="00D76B7B">
              <w:rPr>
                <w:b/>
              </w:rPr>
              <w:t>nur</w:t>
            </w:r>
            <w:r w:rsidR="00D76B7B">
              <w:t xml:space="preserve"> </w:t>
            </w:r>
            <w:r w:rsidR="00D76B7B" w:rsidRPr="00D76B7B">
              <w:rPr>
                <w:b/>
              </w:rPr>
              <w:t>eigenen</w:t>
            </w:r>
            <w:r w:rsidR="00D76B7B">
              <w:t xml:space="preserve"> </w:t>
            </w:r>
            <w:r>
              <w:t xml:space="preserve">zugewiesenen </w:t>
            </w:r>
            <w:r w:rsidR="00D76B7B">
              <w:br/>
              <w:t xml:space="preserve">   </w:t>
            </w:r>
            <w:proofErr w:type="spellStart"/>
            <w:r>
              <w:t>Coachingfälle</w:t>
            </w:r>
            <w:proofErr w:type="spellEnd"/>
            <w:r>
              <w:t xml:space="preserve"> bearbeiten </w:t>
            </w:r>
          </w:p>
        </w:tc>
        <w:tc>
          <w:tcPr>
            <w:tcW w:w="1701" w:type="dxa"/>
          </w:tcPr>
          <w:p w:rsidR="00BB06D4" w:rsidRDefault="00DC5BF1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BB06D4" w:rsidRDefault="00DC5BF1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BB06D4" w:rsidRDefault="00BB06D4" w:rsidP="00FF577B">
            <w:pPr>
              <w:jc w:val="center"/>
            </w:pPr>
          </w:p>
        </w:tc>
      </w:tr>
      <w:tr w:rsidR="00BB06D4" w:rsidTr="00992FA2">
        <w:tc>
          <w:tcPr>
            <w:tcW w:w="4503" w:type="dxa"/>
          </w:tcPr>
          <w:p w:rsidR="00D76B7B" w:rsidRDefault="00BB06D4" w:rsidP="00D76B7B">
            <w:r>
              <w:t xml:space="preserve">…kann </w:t>
            </w:r>
            <w:r w:rsidR="00D76B7B" w:rsidRPr="00D76B7B">
              <w:rPr>
                <w:b/>
              </w:rPr>
              <w:t>nur</w:t>
            </w:r>
            <w:r w:rsidR="00D76B7B">
              <w:t xml:space="preserve"> </w:t>
            </w:r>
            <w:r w:rsidR="00D76B7B" w:rsidRPr="00D76B7B">
              <w:rPr>
                <w:b/>
              </w:rPr>
              <w:t>eigenen</w:t>
            </w:r>
            <w:r w:rsidR="00D76B7B">
              <w:t xml:space="preserve"> </w:t>
            </w:r>
            <w:r>
              <w:t xml:space="preserve">Termine für die </w:t>
            </w:r>
          </w:p>
          <w:p w:rsidR="00BB06D4" w:rsidRDefault="00D76B7B" w:rsidP="00D76B7B">
            <w:r>
              <w:t xml:space="preserve">   </w:t>
            </w:r>
            <w:r w:rsidR="00BB06D4">
              <w:t xml:space="preserve">zugewiesenen </w:t>
            </w:r>
            <w:proofErr w:type="spellStart"/>
            <w:r w:rsidR="00BB06D4">
              <w:t>Coachingfälle</w:t>
            </w:r>
            <w:proofErr w:type="spellEnd"/>
            <w:r w:rsidR="00BB06D4">
              <w:t xml:space="preserve"> bearbeiten</w:t>
            </w:r>
          </w:p>
        </w:tc>
        <w:tc>
          <w:tcPr>
            <w:tcW w:w="1701" w:type="dxa"/>
          </w:tcPr>
          <w:p w:rsidR="00BB06D4" w:rsidRDefault="00DC5BF1" w:rsidP="00FF577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BB06D4" w:rsidRDefault="00DC5BF1" w:rsidP="00FF577B">
            <w:pPr>
              <w:jc w:val="center"/>
            </w:pPr>
            <w:r>
              <w:t>X</w:t>
            </w:r>
          </w:p>
        </w:tc>
        <w:tc>
          <w:tcPr>
            <w:tcW w:w="1591" w:type="dxa"/>
          </w:tcPr>
          <w:p w:rsidR="00BB06D4" w:rsidRDefault="00BB06D4" w:rsidP="00FF577B">
            <w:pPr>
              <w:jc w:val="center"/>
            </w:pPr>
          </w:p>
        </w:tc>
      </w:tr>
      <w:tr w:rsidR="00873974" w:rsidTr="001D63A9">
        <w:tc>
          <w:tcPr>
            <w:tcW w:w="4503" w:type="dxa"/>
          </w:tcPr>
          <w:p w:rsidR="00873974" w:rsidRDefault="00873974">
            <w:r>
              <w:t xml:space="preserve">…benachrichtigt den Admin über die nötigen </w:t>
            </w:r>
            <w:r>
              <w:br/>
              <w:t xml:space="preserve">   Statusänderungen eines </w:t>
            </w:r>
            <w:proofErr w:type="spellStart"/>
            <w:r>
              <w:t>Coachingfalls</w:t>
            </w:r>
            <w:proofErr w:type="spellEnd"/>
          </w:p>
        </w:tc>
        <w:tc>
          <w:tcPr>
            <w:tcW w:w="1701" w:type="dxa"/>
          </w:tcPr>
          <w:p w:rsidR="00873974" w:rsidRDefault="00873974" w:rsidP="00FF577B">
            <w:pPr>
              <w:jc w:val="center"/>
            </w:pPr>
            <w:r>
              <w:t>funktionierte mal</w:t>
            </w:r>
          </w:p>
        </w:tc>
        <w:tc>
          <w:tcPr>
            <w:tcW w:w="3008" w:type="dxa"/>
            <w:gridSpan w:val="2"/>
          </w:tcPr>
          <w:p w:rsidR="00873974" w:rsidRDefault="00873974" w:rsidP="00FF577B">
            <w:pPr>
              <w:jc w:val="center"/>
            </w:pPr>
            <w:r>
              <w:t>Liegt an der PHP-Installation unter Windows</w:t>
            </w:r>
          </w:p>
        </w:tc>
      </w:tr>
      <w:tr w:rsidR="00BB06D4" w:rsidTr="00DA035A">
        <w:tc>
          <w:tcPr>
            <w:tcW w:w="4503" w:type="dxa"/>
            <w:shd w:val="clear" w:color="auto" w:fill="D9D9D9" w:themeFill="background1" w:themeFillShade="D9"/>
          </w:tcPr>
          <w:p w:rsidR="00BB06D4" w:rsidRDefault="00DA035A">
            <w:r>
              <w:t>Der Admin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BB06D4" w:rsidRDefault="00BB06D4" w:rsidP="00FF577B">
            <w:pPr>
              <w:jc w:val="center"/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BB06D4" w:rsidRDefault="00BB06D4" w:rsidP="00FF577B">
            <w:pPr>
              <w:jc w:val="center"/>
            </w:pPr>
          </w:p>
        </w:tc>
        <w:tc>
          <w:tcPr>
            <w:tcW w:w="1591" w:type="dxa"/>
            <w:shd w:val="clear" w:color="auto" w:fill="D9D9D9" w:themeFill="background1" w:themeFillShade="D9"/>
          </w:tcPr>
          <w:p w:rsidR="00BB06D4" w:rsidRDefault="00BB06D4" w:rsidP="00FF577B">
            <w:pPr>
              <w:jc w:val="center"/>
            </w:pPr>
          </w:p>
        </w:tc>
      </w:tr>
      <w:tr w:rsidR="00BB06D4" w:rsidTr="00992FA2">
        <w:tc>
          <w:tcPr>
            <w:tcW w:w="4503" w:type="dxa"/>
          </w:tcPr>
          <w:p w:rsidR="00BB06D4" w:rsidRDefault="00DA035A">
            <w:r>
              <w:t xml:space="preserve">…legt einen Coach an (automatische Mail an </w:t>
            </w:r>
            <w:r>
              <w:br/>
              <w:t xml:space="preserve">   Coach)</w:t>
            </w:r>
          </w:p>
        </w:tc>
        <w:tc>
          <w:tcPr>
            <w:tcW w:w="1701" w:type="dxa"/>
          </w:tcPr>
          <w:p w:rsidR="00BB06D4" w:rsidRDefault="00627755" w:rsidP="00FF577B">
            <w:pPr>
              <w:jc w:val="center"/>
            </w:pPr>
            <w:r>
              <w:t>(X)</w:t>
            </w:r>
          </w:p>
        </w:tc>
        <w:tc>
          <w:tcPr>
            <w:tcW w:w="1417" w:type="dxa"/>
          </w:tcPr>
          <w:p w:rsidR="00BB06D4" w:rsidRDefault="00BB06D4" w:rsidP="00FF577B">
            <w:pPr>
              <w:jc w:val="center"/>
            </w:pPr>
          </w:p>
        </w:tc>
        <w:tc>
          <w:tcPr>
            <w:tcW w:w="1591" w:type="dxa"/>
          </w:tcPr>
          <w:p w:rsidR="00BB06D4" w:rsidRDefault="00BB06D4" w:rsidP="00FF577B">
            <w:pPr>
              <w:jc w:val="center"/>
            </w:pPr>
          </w:p>
        </w:tc>
        <w:bookmarkStart w:id="0" w:name="_GoBack"/>
        <w:bookmarkEnd w:id="0"/>
      </w:tr>
      <w:tr w:rsidR="004F7A2A" w:rsidTr="00992FA2">
        <w:tc>
          <w:tcPr>
            <w:tcW w:w="4503" w:type="dxa"/>
          </w:tcPr>
          <w:p w:rsidR="004F7A2A" w:rsidRDefault="004F7A2A">
            <w:r>
              <w:t>…kann den Status des Coach ändern</w:t>
            </w:r>
          </w:p>
        </w:tc>
        <w:tc>
          <w:tcPr>
            <w:tcW w:w="1701" w:type="dxa"/>
          </w:tcPr>
          <w:p w:rsidR="004F7A2A" w:rsidRDefault="00627755" w:rsidP="00FF577B">
            <w:pPr>
              <w:jc w:val="center"/>
            </w:pPr>
            <w:r>
              <w:t>(X)</w:t>
            </w:r>
          </w:p>
        </w:tc>
        <w:tc>
          <w:tcPr>
            <w:tcW w:w="1417" w:type="dxa"/>
          </w:tcPr>
          <w:p w:rsidR="004F7A2A" w:rsidRDefault="004F7A2A" w:rsidP="00FF577B">
            <w:pPr>
              <w:jc w:val="center"/>
            </w:pPr>
          </w:p>
        </w:tc>
        <w:tc>
          <w:tcPr>
            <w:tcW w:w="1591" w:type="dxa"/>
          </w:tcPr>
          <w:p w:rsidR="004F7A2A" w:rsidRDefault="004F7A2A" w:rsidP="00FF577B">
            <w:pPr>
              <w:jc w:val="center"/>
            </w:pPr>
          </w:p>
        </w:tc>
      </w:tr>
      <w:tr w:rsidR="00BB06D4" w:rsidTr="00992FA2">
        <w:tc>
          <w:tcPr>
            <w:tcW w:w="4503" w:type="dxa"/>
          </w:tcPr>
          <w:p w:rsidR="00BB06D4" w:rsidRDefault="00DA035A">
            <w:r>
              <w:t xml:space="preserve">…kann den Status einer Coaching-Anfrage </w:t>
            </w:r>
            <w:r>
              <w:br/>
              <w:t xml:space="preserve">   ändern</w:t>
            </w:r>
          </w:p>
        </w:tc>
        <w:tc>
          <w:tcPr>
            <w:tcW w:w="1701" w:type="dxa"/>
          </w:tcPr>
          <w:p w:rsidR="00BB06D4" w:rsidRDefault="00627755" w:rsidP="00FF577B">
            <w:pPr>
              <w:jc w:val="center"/>
            </w:pPr>
            <w:r>
              <w:t>(X)</w:t>
            </w:r>
          </w:p>
        </w:tc>
        <w:tc>
          <w:tcPr>
            <w:tcW w:w="1417" w:type="dxa"/>
          </w:tcPr>
          <w:p w:rsidR="00BB06D4" w:rsidRDefault="00BB06D4" w:rsidP="00FF577B">
            <w:pPr>
              <w:jc w:val="center"/>
            </w:pPr>
          </w:p>
        </w:tc>
        <w:tc>
          <w:tcPr>
            <w:tcW w:w="1591" w:type="dxa"/>
          </w:tcPr>
          <w:p w:rsidR="00BB06D4" w:rsidRDefault="00BB06D4" w:rsidP="00FF577B">
            <w:pPr>
              <w:jc w:val="center"/>
            </w:pPr>
          </w:p>
        </w:tc>
      </w:tr>
      <w:tr w:rsidR="00BB06D4" w:rsidTr="00992FA2">
        <w:tc>
          <w:tcPr>
            <w:tcW w:w="4503" w:type="dxa"/>
          </w:tcPr>
          <w:p w:rsidR="00BB06D4" w:rsidRDefault="00DA035A" w:rsidP="00DA035A">
            <w:r>
              <w:t xml:space="preserve">…kann die Zuordnung  Coaching-Coach </w:t>
            </w:r>
            <w:r>
              <w:br/>
              <w:t xml:space="preserve">   vornehmen (automatische Mail an Client </w:t>
            </w:r>
            <w:r>
              <w:br/>
              <w:t xml:space="preserve">  und/oder Coach und Änderung des Coaching-</w:t>
            </w:r>
            <w:r>
              <w:br/>
              <w:t xml:space="preserve">  Status)</w:t>
            </w:r>
          </w:p>
        </w:tc>
        <w:tc>
          <w:tcPr>
            <w:tcW w:w="1701" w:type="dxa"/>
          </w:tcPr>
          <w:p w:rsidR="00BB06D4" w:rsidRDefault="00627755" w:rsidP="00FF577B">
            <w:pPr>
              <w:jc w:val="center"/>
            </w:pPr>
            <w:r>
              <w:t>(X)</w:t>
            </w:r>
          </w:p>
        </w:tc>
        <w:tc>
          <w:tcPr>
            <w:tcW w:w="1417" w:type="dxa"/>
          </w:tcPr>
          <w:p w:rsidR="00BB06D4" w:rsidRDefault="00BB06D4" w:rsidP="00FF577B">
            <w:pPr>
              <w:jc w:val="center"/>
            </w:pPr>
          </w:p>
        </w:tc>
        <w:tc>
          <w:tcPr>
            <w:tcW w:w="1591" w:type="dxa"/>
          </w:tcPr>
          <w:p w:rsidR="00BB06D4" w:rsidRDefault="00BB06D4" w:rsidP="00FF577B">
            <w:pPr>
              <w:jc w:val="center"/>
            </w:pPr>
          </w:p>
        </w:tc>
      </w:tr>
      <w:tr w:rsidR="00BB06D4" w:rsidTr="00992FA2">
        <w:tc>
          <w:tcPr>
            <w:tcW w:w="4503" w:type="dxa"/>
          </w:tcPr>
          <w:p w:rsidR="00BB06D4" w:rsidRDefault="0096065D">
            <w:r>
              <w:t xml:space="preserve">…hat Vollzugriff auf alle </w:t>
            </w:r>
            <w:proofErr w:type="spellStart"/>
            <w:r>
              <w:t>Coachingfälle</w:t>
            </w:r>
            <w:proofErr w:type="spellEnd"/>
            <w:r>
              <w:t xml:space="preserve"> </w:t>
            </w:r>
          </w:p>
        </w:tc>
        <w:tc>
          <w:tcPr>
            <w:tcW w:w="1701" w:type="dxa"/>
          </w:tcPr>
          <w:p w:rsidR="00BB06D4" w:rsidRDefault="00627755" w:rsidP="00FF577B">
            <w:pPr>
              <w:jc w:val="center"/>
            </w:pPr>
            <w:r>
              <w:t>(X)</w:t>
            </w:r>
          </w:p>
        </w:tc>
        <w:tc>
          <w:tcPr>
            <w:tcW w:w="1417" w:type="dxa"/>
          </w:tcPr>
          <w:p w:rsidR="00BB06D4" w:rsidRDefault="00BB06D4" w:rsidP="00FF577B">
            <w:pPr>
              <w:jc w:val="center"/>
            </w:pPr>
          </w:p>
        </w:tc>
        <w:tc>
          <w:tcPr>
            <w:tcW w:w="1591" w:type="dxa"/>
          </w:tcPr>
          <w:p w:rsidR="00BB06D4" w:rsidRDefault="00BB06D4" w:rsidP="00FF577B">
            <w:pPr>
              <w:jc w:val="center"/>
            </w:pPr>
          </w:p>
        </w:tc>
      </w:tr>
      <w:tr w:rsidR="0096065D" w:rsidTr="0096065D">
        <w:tc>
          <w:tcPr>
            <w:tcW w:w="4503" w:type="dxa"/>
            <w:shd w:val="clear" w:color="auto" w:fill="D9D9D9" w:themeFill="background1" w:themeFillShade="D9"/>
          </w:tcPr>
          <w:p w:rsidR="0096065D" w:rsidRDefault="0096065D">
            <w:r>
              <w:t xml:space="preserve">Der </w:t>
            </w:r>
            <w:proofErr w:type="spellStart"/>
            <w:r>
              <w:t>Sysadmin</w:t>
            </w:r>
            <w:proofErr w:type="spellEnd"/>
          </w:p>
        </w:tc>
        <w:tc>
          <w:tcPr>
            <w:tcW w:w="1701" w:type="dxa"/>
            <w:shd w:val="clear" w:color="auto" w:fill="D9D9D9" w:themeFill="background1" w:themeFillShade="D9"/>
          </w:tcPr>
          <w:p w:rsidR="0096065D" w:rsidRDefault="0096065D" w:rsidP="00FF577B">
            <w:pPr>
              <w:jc w:val="center"/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96065D" w:rsidRDefault="0096065D" w:rsidP="00FF577B">
            <w:pPr>
              <w:jc w:val="center"/>
            </w:pPr>
          </w:p>
        </w:tc>
        <w:tc>
          <w:tcPr>
            <w:tcW w:w="1591" w:type="dxa"/>
            <w:shd w:val="clear" w:color="auto" w:fill="D9D9D9" w:themeFill="background1" w:themeFillShade="D9"/>
          </w:tcPr>
          <w:p w:rsidR="0096065D" w:rsidRDefault="0096065D" w:rsidP="00FF577B">
            <w:pPr>
              <w:jc w:val="center"/>
            </w:pPr>
          </w:p>
        </w:tc>
      </w:tr>
      <w:tr w:rsidR="0096065D" w:rsidTr="00992FA2">
        <w:tc>
          <w:tcPr>
            <w:tcW w:w="4503" w:type="dxa"/>
          </w:tcPr>
          <w:p w:rsidR="0096065D" w:rsidRDefault="0096065D" w:rsidP="00111A7D">
            <w:r>
              <w:t>…kann Rollen von Usern und Rollen ändern</w:t>
            </w:r>
          </w:p>
        </w:tc>
        <w:tc>
          <w:tcPr>
            <w:tcW w:w="1701" w:type="dxa"/>
          </w:tcPr>
          <w:p w:rsidR="0096065D" w:rsidRDefault="0096065D" w:rsidP="00FF577B">
            <w:pPr>
              <w:jc w:val="center"/>
            </w:pPr>
          </w:p>
        </w:tc>
        <w:tc>
          <w:tcPr>
            <w:tcW w:w="1417" w:type="dxa"/>
          </w:tcPr>
          <w:p w:rsidR="0096065D" w:rsidRDefault="0096065D" w:rsidP="00FF577B">
            <w:pPr>
              <w:jc w:val="center"/>
            </w:pPr>
          </w:p>
        </w:tc>
        <w:tc>
          <w:tcPr>
            <w:tcW w:w="1591" w:type="dxa"/>
          </w:tcPr>
          <w:p w:rsidR="0096065D" w:rsidRDefault="0096065D" w:rsidP="00FF577B">
            <w:pPr>
              <w:jc w:val="center"/>
            </w:pPr>
          </w:p>
        </w:tc>
      </w:tr>
      <w:tr w:rsidR="0096065D" w:rsidTr="00992FA2">
        <w:tc>
          <w:tcPr>
            <w:tcW w:w="4503" w:type="dxa"/>
          </w:tcPr>
          <w:p w:rsidR="0096065D" w:rsidRDefault="0096065D">
            <w:r>
              <w:t>…kann alles was ein Admin kann</w:t>
            </w:r>
          </w:p>
        </w:tc>
        <w:tc>
          <w:tcPr>
            <w:tcW w:w="1701" w:type="dxa"/>
          </w:tcPr>
          <w:p w:rsidR="0096065D" w:rsidRDefault="0096065D" w:rsidP="00FF577B">
            <w:pPr>
              <w:jc w:val="center"/>
            </w:pPr>
          </w:p>
        </w:tc>
        <w:tc>
          <w:tcPr>
            <w:tcW w:w="1417" w:type="dxa"/>
          </w:tcPr>
          <w:p w:rsidR="0096065D" w:rsidRDefault="0096065D" w:rsidP="00FF577B">
            <w:pPr>
              <w:jc w:val="center"/>
            </w:pPr>
          </w:p>
        </w:tc>
        <w:tc>
          <w:tcPr>
            <w:tcW w:w="1591" w:type="dxa"/>
          </w:tcPr>
          <w:p w:rsidR="0096065D" w:rsidRDefault="0096065D" w:rsidP="00FF577B">
            <w:pPr>
              <w:jc w:val="center"/>
            </w:pPr>
          </w:p>
        </w:tc>
      </w:tr>
      <w:tr w:rsidR="00BB06D4" w:rsidTr="0096065D">
        <w:tc>
          <w:tcPr>
            <w:tcW w:w="4503" w:type="dxa"/>
            <w:shd w:val="clear" w:color="auto" w:fill="D9D9D9" w:themeFill="background1" w:themeFillShade="D9"/>
          </w:tcPr>
          <w:p w:rsidR="00BB06D4" w:rsidRDefault="0096065D">
            <w:r>
              <w:t>Automatismen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BB06D4" w:rsidRDefault="00BB06D4" w:rsidP="00FF577B">
            <w:pPr>
              <w:jc w:val="center"/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BB06D4" w:rsidRDefault="00BB06D4" w:rsidP="00FF577B">
            <w:pPr>
              <w:jc w:val="center"/>
            </w:pPr>
          </w:p>
        </w:tc>
        <w:tc>
          <w:tcPr>
            <w:tcW w:w="1591" w:type="dxa"/>
            <w:shd w:val="clear" w:color="auto" w:fill="D9D9D9" w:themeFill="background1" w:themeFillShade="D9"/>
          </w:tcPr>
          <w:p w:rsidR="00BB06D4" w:rsidRDefault="00BB06D4" w:rsidP="00FF577B">
            <w:pPr>
              <w:jc w:val="center"/>
            </w:pPr>
          </w:p>
        </w:tc>
      </w:tr>
      <w:tr w:rsidR="00BB06D4" w:rsidTr="00992FA2">
        <w:tc>
          <w:tcPr>
            <w:tcW w:w="4503" w:type="dxa"/>
          </w:tcPr>
          <w:p w:rsidR="00BB06D4" w:rsidRDefault="0096065D">
            <w:r>
              <w:t xml:space="preserve">Coaching-Ende: Statistikdaten werden erfasst und alle anderen Daten werden gelöscht. </w:t>
            </w:r>
          </w:p>
        </w:tc>
        <w:tc>
          <w:tcPr>
            <w:tcW w:w="1701" w:type="dxa"/>
          </w:tcPr>
          <w:p w:rsidR="00BB06D4" w:rsidRDefault="00BB06D4" w:rsidP="00FF577B">
            <w:pPr>
              <w:jc w:val="center"/>
            </w:pPr>
          </w:p>
        </w:tc>
        <w:tc>
          <w:tcPr>
            <w:tcW w:w="1417" w:type="dxa"/>
          </w:tcPr>
          <w:p w:rsidR="00BB06D4" w:rsidRDefault="00BB06D4" w:rsidP="00FF577B">
            <w:pPr>
              <w:jc w:val="center"/>
            </w:pPr>
          </w:p>
        </w:tc>
        <w:tc>
          <w:tcPr>
            <w:tcW w:w="1591" w:type="dxa"/>
          </w:tcPr>
          <w:p w:rsidR="00BB06D4" w:rsidRDefault="00BB06D4" w:rsidP="00FF577B">
            <w:pPr>
              <w:jc w:val="center"/>
            </w:pPr>
          </w:p>
        </w:tc>
      </w:tr>
      <w:tr w:rsidR="00BB06D4" w:rsidTr="00992FA2">
        <w:tc>
          <w:tcPr>
            <w:tcW w:w="4503" w:type="dxa"/>
          </w:tcPr>
          <w:p w:rsidR="00BB06D4" w:rsidRDefault="0096065D" w:rsidP="0096065D">
            <w:r>
              <w:t xml:space="preserve">Coaching-Zurückstellung:  </w:t>
            </w:r>
            <w:proofErr w:type="spellStart"/>
            <w:r>
              <w:t>teambeschreibung</w:t>
            </w:r>
            <w:proofErr w:type="spellEnd"/>
            <w:r>
              <w:t xml:space="preserve">, </w:t>
            </w:r>
            <w:proofErr w:type="spellStart"/>
            <w:r>
              <w:t>beschreibung</w:t>
            </w:r>
            <w:proofErr w:type="spellEnd"/>
            <w:r>
              <w:t xml:space="preserve"> und </w:t>
            </w:r>
            <w:proofErr w:type="spellStart"/>
            <w:r>
              <w:t>kommentar_intern</w:t>
            </w:r>
            <w:proofErr w:type="spellEnd"/>
            <w:r>
              <w:t xml:space="preserve"> werden gelöscht.</w:t>
            </w:r>
          </w:p>
        </w:tc>
        <w:tc>
          <w:tcPr>
            <w:tcW w:w="1701" w:type="dxa"/>
          </w:tcPr>
          <w:p w:rsidR="00BB06D4" w:rsidRDefault="00BB06D4" w:rsidP="00FF577B">
            <w:pPr>
              <w:jc w:val="center"/>
            </w:pPr>
          </w:p>
        </w:tc>
        <w:tc>
          <w:tcPr>
            <w:tcW w:w="1417" w:type="dxa"/>
          </w:tcPr>
          <w:p w:rsidR="00BB06D4" w:rsidRDefault="00BB06D4" w:rsidP="00FF577B">
            <w:pPr>
              <w:jc w:val="center"/>
            </w:pPr>
          </w:p>
        </w:tc>
        <w:tc>
          <w:tcPr>
            <w:tcW w:w="1591" w:type="dxa"/>
          </w:tcPr>
          <w:p w:rsidR="00BB06D4" w:rsidRDefault="00BB06D4" w:rsidP="00FF577B">
            <w:pPr>
              <w:jc w:val="center"/>
            </w:pPr>
          </w:p>
        </w:tc>
      </w:tr>
    </w:tbl>
    <w:p w:rsidR="00925BAA" w:rsidRDefault="00627755" w:rsidP="004F7A2A">
      <w:r>
        <w:lastRenderedPageBreak/>
        <w:t>(X) diese Funktionen sind vorbereitet, aber noch nicht über entsprechende Knöpfe/Seiten aufrufbar.</w:t>
      </w:r>
      <w:r w:rsidR="00AD7290">
        <w:t xml:space="preserve"> </w:t>
      </w:r>
    </w:p>
    <w:sectPr w:rsidR="00925BAA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FA2" w:rsidRDefault="00992FA2" w:rsidP="00992FA2">
      <w:pPr>
        <w:spacing w:after="0" w:line="240" w:lineRule="auto"/>
      </w:pPr>
      <w:r>
        <w:separator/>
      </w:r>
    </w:p>
  </w:endnote>
  <w:endnote w:type="continuationSeparator" w:id="0">
    <w:p w:rsidR="00992FA2" w:rsidRDefault="00992FA2" w:rsidP="00992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FA2" w:rsidRDefault="00992FA2" w:rsidP="00992FA2">
      <w:pPr>
        <w:spacing w:after="0" w:line="240" w:lineRule="auto"/>
      </w:pPr>
      <w:r>
        <w:separator/>
      </w:r>
    </w:p>
  </w:footnote>
  <w:footnote w:type="continuationSeparator" w:id="0">
    <w:p w:rsidR="00992FA2" w:rsidRDefault="00992FA2" w:rsidP="00992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FA2" w:rsidRDefault="00992FA2">
    <w:pPr>
      <w:pStyle w:val="Kopfzeile"/>
    </w:pPr>
    <w:r>
      <w:t>Funktionsübersicht  SLC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A2"/>
    <w:rsid w:val="00111A7D"/>
    <w:rsid w:val="00155C19"/>
    <w:rsid w:val="00252743"/>
    <w:rsid w:val="0049547C"/>
    <w:rsid w:val="004F7A2A"/>
    <w:rsid w:val="00627755"/>
    <w:rsid w:val="007F0925"/>
    <w:rsid w:val="00873974"/>
    <w:rsid w:val="0096065D"/>
    <w:rsid w:val="00992FA2"/>
    <w:rsid w:val="00A54334"/>
    <w:rsid w:val="00AA42DE"/>
    <w:rsid w:val="00AD7290"/>
    <w:rsid w:val="00BB06D4"/>
    <w:rsid w:val="00BB6CBC"/>
    <w:rsid w:val="00CB6854"/>
    <w:rsid w:val="00D76B7B"/>
    <w:rsid w:val="00DA035A"/>
    <w:rsid w:val="00DC5BF1"/>
    <w:rsid w:val="00FF30C4"/>
    <w:rsid w:val="00FF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92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92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92FA2"/>
  </w:style>
  <w:style w:type="paragraph" w:styleId="Fuzeile">
    <w:name w:val="footer"/>
    <w:basedOn w:val="Standard"/>
    <w:link w:val="FuzeileZchn"/>
    <w:uiPriority w:val="99"/>
    <w:unhideWhenUsed/>
    <w:rsid w:val="00992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92FA2"/>
  </w:style>
  <w:style w:type="character" w:styleId="Hyperlink">
    <w:name w:val="Hyperlink"/>
    <w:basedOn w:val="Absatz-Standardschriftart"/>
    <w:uiPriority w:val="99"/>
    <w:unhideWhenUsed/>
    <w:rsid w:val="007F09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92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92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92FA2"/>
  </w:style>
  <w:style w:type="paragraph" w:styleId="Fuzeile">
    <w:name w:val="footer"/>
    <w:basedOn w:val="Standard"/>
    <w:link w:val="FuzeileZchn"/>
    <w:uiPriority w:val="99"/>
    <w:unhideWhenUsed/>
    <w:rsid w:val="00992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92FA2"/>
  </w:style>
  <w:style w:type="character" w:styleId="Hyperlink">
    <w:name w:val="Hyperlink"/>
    <w:basedOn w:val="Absatz-Standardschriftart"/>
    <w:uiPriority w:val="99"/>
    <w:unhideWhenUsed/>
    <w:rsid w:val="007F09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lc-admin@qua-lis.nrw.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65D348F8.dotm</Template>
  <TotalTime>0</TotalTime>
  <Pages>2</Pages>
  <Words>281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Grimm, Robert</dc:creator>
  <cp:lastModifiedBy>Grimm, Robert</cp:lastModifiedBy>
  <cp:revision>11</cp:revision>
  <cp:lastPrinted>2018-02-16T08:16:00Z</cp:lastPrinted>
  <dcterms:created xsi:type="dcterms:W3CDTF">2018-02-09T14:03:00Z</dcterms:created>
  <dcterms:modified xsi:type="dcterms:W3CDTF">2018-03-28T14:25:00Z</dcterms:modified>
</cp:coreProperties>
</file>